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882" w:rsidRDefault="00DE7882" w:rsidP="00DE7882">
      <w:pPr>
        <w:rPr>
          <w:sz w:val="20"/>
        </w:rPr>
      </w:pPr>
      <w:r>
        <w:rPr>
          <w:noProof/>
          <w:sz w:val="22"/>
        </w:rPr>
        <mc:AlternateContent>
          <mc:Choice Requires="wps">
            <w:drawing>
              <wp:anchor distT="0" distB="0" distL="114300" distR="114300" simplePos="0" relativeHeight="251745280" behindDoc="0" locked="0" layoutInCell="1" allowOverlap="1" wp14:anchorId="475C862F" wp14:editId="4394904A">
                <wp:simplePos x="0" y="0"/>
                <wp:positionH relativeFrom="page">
                  <wp:posOffset>7073265</wp:posOffset>
                </wp:positionH>
                <wp:positionV relativeFrom="page">
                  <wp:posOffset>457200</wp:posOffset>
                </wp:positionV>
                <wp:extent cx="259080" cy="1981200"/>
                <wp:effectExtent l="0" t="0" r="762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981200"/>
                        </a:xfrm>
                        <a:prstGeom prst="rect">
                          <a:avLst/>
                        </a:prstGeom>
                        <a:solidFill>
                          <a:srgbClr val="B2D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56.95pt;margin-top:36pt;width:20.4pt;height:15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" fillcolor="#b2d3e3" stroked="f">
                <w10:wrap anchorx="page" anchory="page"/>
              </v:rect>
            </w:pict>
          </mc:Fallback>
        </mc:AlternateContent>
      </w:r>
      <w:r>
        <w:rPr>
          <w:noProof/>
        </w:rPr>
        <w:drawing>
          <wp:anchor distT="0" distB="0" distL="0" distR="0" simplePos="0" relativeHeight="251727872" behindDoc="0" locked="0" layoutInCell="1" allowOverlap="1" wp14:anchorId="117AF068" wp14:editId="34658C71">
            <wp:simplePos x="0" y="0"/>
            <wp:positionH relativeFrom="page">
              <wp:posOffset>1102360</wp:posOffset>
            </wp:positionH>
            <wp:positionV relativeFrom="page">
              <wp:posOffset>457200</wp:posOffset>
            </wp:positionV>
            <wp:extent cx="3439550" cy="1987296"/>
            <wp:effectExtent l="0" t="0" r="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439550" cy="1987296"/>
                    </a:xfrm>
                    <a:prstGeom prst="rect">
                      <a:avLst/>
                    </a:prstGeom>
                  </pic:spPr>
                </pic:pic>
              </a:graphicData>
            </a:graphic>
          </wp:anchor>
        </w:drawing>
      </w:r>
      <w:r>
        <w:rPr>
          <w:noProof/>
        </w:rPr>
        <w:drawing>
          <wp:anchor distT="0" distB="0" distL="0" distR="0" simplePos="0" relativeHeight="251728896" behindDoc="0" locked="0" layoutInCell="1" allowOverlap="1" wp14:anchorId="36C9898B" wp14:editId="6CAE5FB4">
            <wp:simplePos x="0" y="0"/>
            <wp:positionH relativeFrom="page">
              <wp:posOffset>4632985</wp:posOffset>
            </wp:positionH>
            <wp:positionV relativeFrom="page">
              <wp:posOffset>457212</wp:posOffset>
            </wp:positionV>
            <wp:extent cx="2360319" cy="200501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360319" cy="2005012"/>
                    </a:xfrm>
                    <a:prstGeom prst="rect">
                      <a:avLst/>
                    </a:prstGeom>
                  </pic:spPr>
                </pic:pic>
              </a:graphicData>
            </a:graphic>
          </wp:anchor>
        </w:drawing>
      </w:r>
      <w:r>
        <w:rPr>
          <w:noProof/>
        </w:rPr>
        <w:drawing>
          <wp:anchor distT="0" distB="0" distL="0" distR="0" simplePos="0" relativeHeight="251729920" behindDoc="0" locked="0" layoutInCell="1" allowOverlap="1" wp14:anchorId="789A5DCB" wp14:editId="550D3A0B">
            <wp:simplePos x="0" y="0"/>
            <wp:positionH relativeFrom="page">
              <wp:posOffset>5029200</wp:posOffset>
            </wp:positionH>
            <wp:positionV relativeFrom="page">
              <wp:posOffset>3620770</wp:posOffset>
            </wp:positionV>
            <wp:extent cx="2292985" cy="198691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292985" cy="1986915"/>
                    </a:xfrm>
                    <a:prstGeom prst="rect">
                      <a:avLst/>
                    </a:prstGeom>
                  </pic:spPr>
                </pic:pic>
              </a:graphicData>
            </a:graphic>
          </wp:anchor>
        </w:drawing>
      </w:r>
      <w:r>
        <w:rPr>
          <w:noProof/>
        </w:rPr>
        <w:drawing>
          <wp:anchor distT="0" distB="0" distL="0" distR="0" simplePos="0" relativeHeight="251730944" behindDoc="0" locked="0" layoutInCell="1" allowOverlap="1" wp14:anchorId="7778973A" wp14:editId="684E871A">
            <wp:simplePos x="0" y="0"/>
            <wp:positionH relativeFrom="page">
              <wp:posOffset>2029967</wp:posOffset>
            </wp:positionH>
            <wp:positionV relativeFrom="page">
              <wp:posOffset>3621023</wp:posOffset>
            </wp:positionV>
            <wp:extent cx="2916739" cy="1987296"/>
            <wp:effectExtent l="0" t="0" r="0"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916739" cy="1987296"/>
                    </a:xfrm>
                    <a:prstGeom prst="rect">
                      <a:avLst/>
                    </a:prstGeom>
                  </pic:spPr>
                </pic:pic>
              </a:graphicData>
            </a:graphic>
          </wp:anchor>
        </w:drawing>
      </w:r>
      <w:r>
        <w:rPr>
          <w:noProof/>
        </w:rPr>
        <w:drawing>
          <wp:anchor distT="0" distB="0" distL="0" distR="0" simplePos="0" relativeHeight="251731968" behindDoc="0" locked="0" layoutInCell="1" allowOverlap="1" wp14:anchorId="27A1D407" wp14:editId="064FD362">
            <wp:simplePos x="0" y="0"/>
            <wp:positionH relativeFrom="page">
              <wp:posOffset>457200</wp:posOffset>
            </wp:positionH>
            <wp:positionV relativeFrom="page">
              <wp:posOffset>6044184</wp:posOffset>
            </wp:positionV>
            <wp:extent cx="2336686" cy="15049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336686" cy="1504950"/>
                    </a:xfrm>
                    <a:prstGeom prst="rect">
                      <a:avLst/>
                    </a:prstGeom>
                  </pic:spPr>
                </pic:pic>
              </a:graphicData>
            </a:graphic>
          </wp:anchor>
        </w:drawing>
      </w:r>
      <w:r>
        <w:rPr>
          <w:noProof/>
          <w:sz w:val="22"/>
        </w:rPr>
        <mc:AlternateContent>
          <mc:Choice Requires="wps">
            <w:drawing>
              <wp:anchor distT="0" distB="0" distL="114300" distR="114300" simplePos="0" relativeHeight="251732992" behindDoc="0" locked="0" layoutInCell="1" allowOverlap="1" wp14:anchorId="3F6D0AFA" wp14:editId="554AF162">
                <wp:simplePos x="0" y="0"/>
                <wp:positionH relativeFrom="page">
                  <wp:posOffset>2030095</wp:posOffset>
                </wp:positionH>
                <wp:positionV relativeFrom="page">
                  <wp:posOffset>5687695</wp:posOffset>
                </wp:positionV>
                <wp:extent cx="763270" cy="274320"/>
                <wp:effectExtent l="1270" t="1270" r="0"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7432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9.85pt;margin-top:447.85pt;width:60.1pt;height:21.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" fillcolor="#71a4d3" stroked="f">
                <w10:wrap anchorx="page" anchory="page"/>
              </v:rect>
            </w:pict>
          </mc:Fallback>
        </mc:AlternateContent>
      </w:r>
      <w:r>
        <w:rPr>
          <w:noProof/>
        </w:rPr>
        <w:drawing>
          <wp:anchor distT="0" distB="0" distL="0" distR="0" simplePos="0" relativeHeight="251734016" behindDoc="0" locked="0" layoutInCell="1" allowOverlap="1" wp14:anchorId="371B3144" wp14:editId="293DD06D">
            <wp:simplePos x="0" y="0"/>
            <wp:positionH relativeFrom="page">
              <wp:posOffset>2889504</wp:posOffset>
            </wp:positionH>
            <wp:positionV relativeFrom="page">
              <wp:posOffset>5687542</wp:posOffset>
            </wp:positionV>
            <wp:extent cx="2015282" cy="1831371"/>
            <wp:effectExtent l="0" t="0" r="0" b="0"/>
            <wp:wrapNone/>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015282" cy="1831371"/>
                    </a:xfrm>
                    <a:prstGeom prst="rect">
                      <a:avLst/>
                    </a:prstGeom>
                  </pic:spPr>
                </pic:pic>
              </a:graphicData>
            </a:graphic>
          </wp:anchor>
        </w:drawing>
      </w:r>
      <w:r>
        <w:rPr>
          <w:noProof/>
        </w:rPr>
        <w:drawing>
          <wp:anchor distT="0" distB="0" distL="0" distR="0" simplePos="0" relativeHeight="251735040" behindDoc="0" locked="0" layoutInCell="1" allowOverlap="1" wp14:anchorId="4371AD74" wp14:editId="7B181C65">
            <wp:simplePos x="0" y="0"/>
            <wp:positionH relativeFrom="page">
              <wp:posOffset>457200</wp:posOffset>
            </wp:positionH>
            <wp:positionV relativeFrom="page">
              <wp:posOffset>3621023</wp:posOffset>
            </wp:positionV>
            <wp:extent cx="1478678" cy="2343912"/>
            <wp:effectExtent l="0" t="0" r="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478678" cy="2343912"/>
                    </a:xfrm>
                    <a:prstGeom prst="rect">
                      <a:avLst/>
                    </a:prstGeom>
                  </pic:spPr>
                </pic:pic>
              </a:graphicData>
            </a:graphic>
          </wp:anchor>
        </w:drawing>
      </w:r>
      <w:r>
        <w:rPr>
          <w:noProof/>
          <w:sz w:val="22"/>
        </w:rPr>
        <mc:AlternateContent>
          <mc:Choice Requires="wps">
            <w:drawing>
              <wp:anchor distT="0" distB="0" distL="114300" distR="114300" simplePos="0" relativeHeight="251737088" behindDoc="0" locked="0" layoutInCell="1" allowOverlap="1" wp14:anchorId="6706460D" wp14:editId="76BA4832">
                <wp:simplePos x="0" y="0"/>
                <wp:positionH relativeFrom="page">
                  <wp:posOffset>5029200</wp:posOffset>
                </wp:positionH>
                <wp:positionV relativeFrom="page">
                  <wp:posOffset>5687695</wp:posOffset>
                </wp:positionV>
                <wp:extent cx="311150" cy="631190"/>
                <wp:effectExtent l="0" t="1270" r="317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63119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96pt;margin-top:447.85pt;width:24.5pt;height:49.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" fillcolor="#3b6ca6" stroked="f">
                <w10:wrap anchorx="page" anchory="page"/>
              </v:rect>
            </w:pict>
          </mc:Fallback>
        </mc:AlternateContent>
      </w:r>
      <w:r>
        <w:rPr>
          <w:noProof/>
        </w:rPr>
        <w:drawing>
          <wp:anchor distT="0" distB="0" distL="0" distR="0" simplePos="0" relativeHeight="251738112" behindDoc="0" locked="0" layoutInCell="1" allowOverlap="1" wp14:anchorId="6370A072" wp14:editId="72C82009">
            <wp:simplePos x="0" y="0"/>
            <wp:positionH relativeFrom="page">
              <wp:posOffset>2889504</wp:posOffset>
            </wp:positionH>
            <wp:positionV relativeFrom="page">
              <wp:posOffset>7651750</wp:posOffset>
            </wp:positionV>
            <wp:extent cx="3257996" cy="1928812"/>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257996" cy="1928812"/>
                    </a:xfrm>
                    <a:prstGeom prst="rect">
                      <a:avLst/>
                    </a:prstGeom>
                  </pic:spPr>
                </pic:pic>
              </a:graphicData>
            </a:graphic>
          </wp:anchor>
        </w:drawing>
      </w:r>
      <w:r>
        <w:rPr>
          <w:noProof/>
        </w:rPr>
        <w:drawing>
          <wp:anchor distT="0" distB="0" distL="0" distR="0" simplePos="0" relativeHeight="251740160" behindDoc="0" locked="0" layoutInCell="1" allowOverlap="1" wp14:anchorId="0281E552" wp14:editId="4C472B6B">
            <wp:simplePos x="0" y="0"/>
            <wp:positionH relativeFrom="page">
              <wp:posOffset>460235</wp:posOffset>
            </wp:positionH>
            <wp:positionV relativeFrom="page">
              <wp:posOffset>7651750</wp:posOffset>
            </wp:positionV>
            <wp:extent cx="2306659" cy="1453896"/>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306659" cy="1453896"/>
                    </a:xfrm>
                    <a:prstGeom prst="rect">
                      <a:avLst/>
                    </a:prstGeom>
                  </pic:spPr>
                </pic:pic>
              </a:graphicData>
            </a:graphic>
          </wp:anchor>
        </w:drawing>
      </w:r>
      <w:r>
        <w:rPr>
          <w:noProof/>
          <w:sz w:val="22"/>
        </w:rPr>
        <mc:AlternateContent>
          <mc:Choice Requires="wps">
            <w:drawing>
              <wp:anchor distT="0" distB="0" distL="114300" distR="114300" simplePos="0" relativeHeight="251742208" behindDoc="0" locked="0" layoutInCell="1" allowOverlap="1" wp14:anchorId="61597D4A" wp14:editId="4128736C">
                <wp:simplePos x="0" y="0"/>
                <wp:positionH relativeFrom="page">
                  <wp:posOffset>457200</wp:posOffset>
                </wp:positionH>
                <wp:positionV relativeFrom="page">
                  <wp:posOffset>457200</wp:posOffset>
                </wp:positionV>
                <wp:extent cx="541020" cy="594360"/>
                <wp:effectExtent l="0" t="0" r="190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9436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6pt;margin-top:36pt;width:42.6pt;height:46.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" fillcolor="#3b6ca6" stroked="f">
                <w10:wrap anchorx="page" anchory="page"/>
              </v:rect>
            </w:pict>
          </mc:Fallback>
        </mc:AlternateContent>
      </w:r>
      <w:r>
        <w:rPr>
          <w:noProof/>
        </w:rPr>
        <w:drawing>
          <wp:anchor distT="0" distB="0" distL="0" distR="0" simplePos="0" relativeHeight="251743232" behindDoc="0" locked="0" layoutInCell="1" allowOverlap="1" wp14:anchorId="47E0D385" wp14:editId="171F74A1">
            <wp:simplePos x="0" y="0"/>
            <wp:positionH relativeFrom="page">
              <wp:posOffset>6289675</wp:posOffset>
            </wp:positionH>
            <wp:positionV relativeFrom="page">
              <wp:posOffset>8001000</wp:posOffset>
            </wp:positionV>
            <wp:extent cx="1032510" cy="1600200"/>
            <wp:effectExtent l="0" t="0" r="0" b="0"/>
            <wp:wrapNone/>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1032510" cy="1600200"/>
                    </a:xfrm>
                    <a:prstGeom prst="rect">
                      <a:avLst/>
                    </a:prstGeom>
                  </pic:spPr>
                </pic:pic>
              </a:graphicData>
            </a:graphic>
          </wp:anchor>
        </w:drawing>
      </w:r>
      <w:r>
        <w:rPr>
          <w:noProof/>
          <w:sz w:val="22"/>
        </w:rPr>
        <mc:AlternateContent>
          <mc:Choice Requires="wps">
            <w:drawing>
              <wp:anchor distT="0" distB="0" distL="114300" distR="114300" simplePos="0" relativeHeight="251744256" behindDoc="0" locked="0" layoutInCell="1" allowOverlap="1" wp14:anchorId="2CC9F9C4" wp14:editId="5B7F8D4C">
                <wp:simplePos x="0" y="0"/>
                <wp:positionH relativeFrom="page">
                  <wp:posOffset>6289675</wp:posOffset>
                </wp:positionH>
                <wp:positionV relativeFrom="page">
                  <wp:posOffset>7651750</wp:posOffset>
                </wp:positionV>
                <wp:extent cx="1032510" cy="257810"/>
                <wp:effectExtent l="0" t="0" r="0" b="88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5781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95.25pt;margin-top:602.5pt;width:81.3pt;height:20.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" fillcolor="#3b6ca6" stroked="f">
                <w10:wrap anchorx="page" anchory="page"/>
              </v:rect>
            </w:pict>
          </mc:Fallback>
        </mc:AlternateContent>
      </w:r>
      <w:r>
        <w:rPr>
          <w:noProof/>
          <w:sz w:val="22"/>
        </w:rPr>
        <mc:AlternateContent>
          <mc:Choice Requires="wps">
            <w:drawing>
              <wp:anchor distT="0" distB="0" distL="114300" distR="114300" simplePos="0" relativeHeight="251746304" behindDoc="0" locked="0" layoutInCell="1" allowOverlap="1" wp14:anchorId="731A48A5" wp14:editId="5261CF09">
                <wp:simplePos x="0" y="0"/>
                <wp:positionH relativeFrom="page">
                  <wp:posOffset>5029200</wp:posOffset>
                </wp:positionH>
                <wp:positionV relativeFrom="page">
                  <wp:posOffset>6391910</wp:posOffset>
                </wp:positionV>
                <wp:extent cx="311150" cy="1156970"/>
                <wp:effectExtent l="0" t="635" r="3175" b="44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156970"/>
                        </a:xfrm>
                        <a:prstGeom prst="rect">
                          <a:avLst/>
                        </a:prstGeom>
                        <a:solidFill>
                          <a:srgbClr val="183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96pt;margin-top:503.3pt;width:24.5pt;height:91.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" fillcolor="#183f6e" stroked="f">
                <w10:wrap anchorx="page" anchory="page"/>
              </v:rect>
            </w:pict>
          </mc:Fallback>
        </mc:AlternateContent>
      </w:r>
      <w:r>
        <w:rPr>
          <w:noProof/>
          <w:sz w:val="22"/>
        </w:rPr>
        <mc:AlternateContent>
          <mc:Choice Requires="wps">
            <w:drawing>
              <wp:anchor distT="0" distB="0" distL="114300" distR="114300" simplePos="0" relativeHeight="251747328" behindDoc="0" locked="0" layoutInCell="1" allowOverlap="1" wp14:anchorId="0D507818" wp14:editId="631BF2CE">
                <wp:simplePos x="0" y="0"/>
                <wp:positionH relativeFrom="page">
                  <wp:posOffset>457200</wp:posOffset>
                </wp:positionH>
                <wp:positionV relativeFrom="page">
                  <wp:posOffset>1127760</wp:posOffset>
                </wp:positionV>
                <wp:extent cx="541020" cy="1310640"/>
                <wp:effectExtent l="0" t="3810" r="190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31064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6pt;margin-top:88.8pt;width:42.6pt;height:103.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" fillcolor="#71a4d3" stroked="f">
                <w10:wrap anchorx="page" anchory="page"/>
              </v:rect>
            </w:pict>
          </mc:Fallback>
        </mc:AlternateContent>
      </w: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r>
        <w:rPr>
          <w:noProof/>
          <w:sz w:val="20"/>
        </w:rPr>
        <mc:AlternateContent>
          <mc:Choice Requires="wpg">
            <w:drawing>
              <wp:anchor distT="0" distB="0" distL="114300" distR="114300" simplePos="0" relativeHeight="251749376" behindDoc="0" locked="0" layoutInCell="1" allowOverlap="1" wp14:anchorId="423EAA9E" wp14:editId="79244ACF">
                <wp:simplePos x="0" y="0"/>
                <wp:positionH relativeFrom="column">
                  <wp:posOffset>228127</wp:posOffset>
                </wp:positionH>
                <wp:positionV relativeFrom="paragraph">
                  <wp:posOffset>241300</wp:posOffset>
                </wp:positionV>
                <wp:extent cx="7009130" cy="1000125"/>
                <wp:effectExtent l="0" t="0" r="1270" b="952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000125"/>
                          <a:chOff x="0" y="0"/>
                          <a:chExt cx="11038" cy="1575"/>
                        </a:xfrm>
                      </wpg:grpSpPr>
                      <wps:wsp>
                        <wps:cNvPr id="33" name="Rectangle 3"/>
                        <wps:cNvSpPr>
                          <a:spLocks noChangeArrowheads="1"/>
                        </wps:cNvSpPr>
                        <wps:spPr bwMode="auto">
                          <a:xfrm>
                            <a:off x="0" y="0"/>
                            <a:ext cx="10800" cy="157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
                        <wps:cNvSpPr txBox="1">
                          <a:spLocks noChangeArrowheads="1"/>
                        </wps:cNvSpPr>
                        <wps:spPr bwMode="auto">
                          <a:xfrm>
                            <a:off x="238" y="0"/>
                            <a:ext cx="10800"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18" w:rsidRDefault="00D50818" w:rsidP="00833890">
                              <w:pPr>
                                <w:spacing w:before="0" w:after="0" w:line="240" w:lineRule="auto"/>
                                <w:ind w:left="691" w:right="691"/>
                                <w:jc w:val="center"/>
                                <w:rPr>
                                  <w:rFonts w:ascii="Tahoma"/>
                                  <w:b/>
                                  <w:color w:val="FFFFFF"/>
                                  <w:sz w:val="64"/>
                                </w:rPr>
                              </w:pPr>
                              <w:r>
                                <w:rPr>
                                  <w:rFonts w:ascii="Tahoma"/>
                                  <w:b/>
                                  <w:color w:val="FFFFFF"/>
                                  <w:sz w:val="64"/>
                                </w:rPr>
                                <w:t>Parish Mission Planning</w:t>
                              </w:r>
                            </w:p>
                            <w:p w:rsidR="00D50818" w:rsidRDefault="00D50818" w:rsidP="00833890">
                              <w:pPr>
                                <w:spacing w:before="0" w:after="0" w:line="240" w:lineRule="auto"/>
                                <w:ind w:left="691" w:right="691"/>
                                <w:jc w:val="center"/>
                                <w:rPr>
                                  <w:rFonts w:ascii="Tahoma"/>
                                  <w:b/>
                                  <w:sz w:val="64"/>
                                </w:rPr>
                              </w:pPr>
                              <w:r>
                                <w:rPr>
                                  <w:rFonts w:ascii="Tahoma"/>
                                  <w:b/>
                                  <w:color w:val="FFFFFF"/>
                                  <w:sz w:val="64"/>
                                </w:rPr>
                                <w:t>12 Step Planning Workbook</w:t>
                              </w:r>
                            </w:p>
                            <w:p w:rsidR="00D50818" w:rsidRDefault="00D508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17.95pt;margin-top:19pt;width:551.9pt;height:78.75pt;z-index:251749376" coordsize="11038,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">
                <v:rect id="Rectangle 3" o:spid="_x0000_s1027" style="position:absolute;width:108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bxsQA&#10;AADbAAAADwAAAGRycy9kb3ducmV2LnhtbESPX2vCQBDE3wv9DscW+lL0YgXR6CmlUCh98L/vS25N&#10;QnN7aW6jqZ/eEwQfh5n5DTNbdK5SJ2pC6dnAoJ+AIs68LTk3sN999caggiBbrDyTgX8KsJg/P80w&#10;tf7MGzptJVcRwiFFA4VInWodsoIchr6viaN39I1DibLJtW3wHOGu0u9JMtIOS44LBdb0WVD2u22d&#10;ASd/EynX2WV1WQ4O7ebnrVtia8zrS/cxBSXUySN8b39bA8Mh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28bEAAAA2wAAAA8AAAAAAAAAAAAAAAAAmAIAAGRycy9k&#10;b3ducmV2LnhtbFBLBQYAAAAABAAEAPUAAACJAwAAAAA=&#10;" fillcolor="#00b050" stroked="f"/>
                <v:shapetype id="_x0000_t202" coordsize="21600,21600" o:spt="202" path="m,l,21600r21600,l21600,xe">
                  <v:stroke joinstyle="miter"/>
                  <v:path gradientshapeok="t" o:connecttype="rect"/>
                </v:shapetype>
                <v:shape id="Text Box 4" o:spid="_x0000_s1028" type="#_x0000_t202" style="position:absolute;left:238;width:108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50818" w:rsidRDefault="00D50818" w:rsidP="00833890">
                        <w:pPr>
                          <w:spacing w:before="0" w:after="0" w:line="240" w:lineRule="auto"/>
                          <w:ind w:left="691" w:right="691"/>
                          <w:jc w:val="center"/>
                          <w:rPr>
                            <w:rFonts w:ascii="Tahoma"/>
                            <w:b/>
                            <w:color w:val="FFFFFF"/>
                            <w:sz w:val="64"/>
                          </w:rPr>
                        </w:pPr>
                        <w:r>
                          <w:rPr>
                            <w:rFonts w:ascii="Tahoma"/>
                            <w:b/>
                            <w:color w:val="FFFFFF"/>
                            <w:sz w:val="64"/>
                          </w:rPr>
                          <w:t>Parish Mission Planning</w:t>
                        </w:r>
                      </w:p>
                      <w:p w:rsidR="00D50818" w:rsidRDefault="00D50818" w:rsidP="00833890">
                        <w:pPr>
                          <w:spacing w:before="0" w:after="0" w:line="240" w:lineRule="auto"/>
                          <w:ind w:left="691" w:right="691"/>
                          <w:jc w:val="center"/>
                          <w:rPr>
                            <w:rFonts w:ascii="Tahoma"/>
                            <w:b/>
                            <w:sz w:val="64"/>
                          </w:rPr>
                        </w:pPr>
                        <w:r>
                          <w:rPr>
                            <w:rFonts w:ascii="Tahoma"/>
                            <w:b/>
                            <w:color w:val="FFFFFF"/>
                            <w:sz w:val="64"/>
                          </w:rPr>
                          <w:t>12 Step Planning Workbook</w:t>
                        </w:r>
                      </w:p>
                      <w:p w:rsidR="00D50818" w:rsidRDefault="00D50818"/>
                    </w:txbxContent>
                  </v:textbox>
                </v:shape>
              </v:group>
            </w:pict>
          </mc:Fallback>
        </mc:AlternateContent>
      </w: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spacing w:before="9" w:after="1"/>
        <w:rPr>
          <w:sz w:val="23"/>
        </w:rPr>
      </w:pPr>
    </w:p>
    <w:p w:rsidR="00DE7882" w:rsidRDefault="00DE7882" w:rsidP="00DE7882">
      <w:pPr>
        <w:ind w:left="100"/>
        <w:rPr>
          <w:sz w:val="20"/>
        </w:rPr>
      </w:pPr>
    </w:p>
    <w:p w:rsidR="004F242A" w:rsidRDefault="004F242A" w:rsidP="004F242A"/>
    <w:p w:rsidR="003E3343" w:rsidRDefault="003E3343" w:rsidP="004F242A"/>
    <w:p w:rsidR="003E3343" w:rsidRDefault="003E3343" w:rsidP="004F242A"/>
    <w:p w:rsidR="003E3343" w:rsidRDefault="00DE7882" w:rsidP="004F242A">
      <w:r>
        <w:rPr>
          <w:noProof/>
        </w:rPr>
        <w:drawing>
          <wp:anchor distT="0" distB="0" distL="0" distR="0" simplePos="0" relativeHeight="251736064" behindDoc="0" locked="0" layoutInCell="1" allowOverlap="1" wp14:anchorId="184B403F" wp14:editId="19EC6125">
            <wp:simplePos x="0" y="0"/>
            <wp:positionH relativeFrom="page">
              <wp:posOffset>5469255</wp:posOffset>
            </wp:positionH>
            <wp:positionV relativeFrom="page">
              <wp:posOffset>5687060</wp:posOffset>
            </wp:positionV>
            <wp:extent cx="1852930" cy="183070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852930" cy="1830705"/>
                    </a:xfrm>
                    <a:prstGeom prst="rect">
                      <a:avLst/>
                    </a:prstGeom>
                  </pic:spPr>
                </pic:pic>
              </a:graphicData>
            </a:graphic>
          </wp:anchor>
        </w:drawing>
      </w:r>
      <w:r>
        <w:rPr>
          <w:noProof/>
        </w:rPr>
        <mc:AlternateContent>
          <mc:Choice Requires="wps">
            <w:drawing>
              <wp:anchor distT="0" distB="0" distL="114300" distR="114300" simplePos="0" relativeHeight="251748352" behindDoc="0" locked="0" layoutInCell="1" allowOverlap="1" wp14:anchorId="3A02CB82" wp14:editId="1846169E">
                <wp:simplePos x="0" y="0"/>
                <wp:positionH relativeFrom="column">
                  <wp:posOffset>57947</wp:posOffset>
                </wp:positionH>
                <wp:positionV relativeFrom="paragraph">
                  <wp:posOffset>4202430</wp:posOffset>
                </wp:positionV>
                <wp:extent cx="2188845" cy="594995"/>
                <wp:effectExtent l="0" t="0" r="0" b="0"/>
                <wp:wrapNone/>
                <wp:docPr id="35" name="Rectangle 3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188845" cy="594995"/>
                        </a:xfrm>
                        <a:prstGeom prst="rect">
                          <a:avLst/>
                        </a:prstGeom>
                      </wps:spPr>
                      <wps:txbx>
                        <w:txbxContent>
                          <w:p w:rsidR="00D50818" w:rsidRPr="00812A3E" w:rsidRDefault="00D50818" w:rsidP="00DE7882">
                            <w:pPr>
                              <w:pStyle w:val="NormalWeb"/>
                              <w:spacing w:before="86" w:beforeAutospacing="0" w:after="0" w:afterAutospacing="0"/>
                              <w:jc w:val="center"/>
                              <w:rPr>
                                <w:rFonts w:asciiTheme="minorHAnsi" w:hAnsi="Calibri" w:cstheme="minorBidi"/>
                                <w:b/>
                                <w:iCs/>
                                <w:color w:val="FFFFFF" w:themeColor="background1"/>
                                <w:spacing w:val="30"/>
                                <w:kern w:val="24"/>
                                <w:sz w:val="20"/>
                                <w:szCs w:val="36"/>
                              </w:rPr>
                            </w:pPr>
                            <w:r>
                              <w:rPr>
                                <w:rFonts w:asciiTheme="minorHAnsi" w:hAnsi="Calibri" w:cstheme="minorBidi"/>
                                <w:b/>
                                <w:iCs/>
                                <w:color w:val="FFFFFF" w:themeColor="background1"/>
                                <w:spacing w:val="30"/>
                                <w:kern w:val="24"/>
                                <w:sz w:val="20"/>
                                <w:szCs w:val="36"/>
                              </w:rPr>
                              <w:t>Parish Mission Planning</w:t>
                            </w:r>
                          </w:p>
                          <w:p w:rsidR="00D50818" w:rsidRPr="00CE040D" w:rsidRDefault="00D50818" w:rsidP="00DE7882">
                            <w:pPr>
                              <w:pStyle w:val="NormalWeb"/>
                              <w:spacing w:before="86" w:beforeAutospacing="0" w:after="0" w:afterAutospacing="0"/>
                              <w:jc w:val="center"/>
                              <w:rPr>
                                <w:b/>
                                <w:color w:val="FFFFFF" w:themeColor="background1"/>
                                <w:sz w:val="20"/>
                              </w:rPr>
                            </w:pPr>
                            <w:r w:rsidRPr="00812A3E">
                              <w:rPr>
                                <w:rFonts w:asciiTheme="minorHAnsi" w:hAnsi="Calibri" w:cstheme="minorBidi"/>
                                <w:b/>
                                <w:iCs/>
                                <w:color w:val="FFFFFF" w:themeColor="background1"/>
                                <w:spacing w:val="30"/>
                                <w:kern w:val="24"/>
                                <w:sz w:val="20"/>
                                <w:szCs w:val="36"/>
                                <w:u w:val="single"/>
                              </w:rPr>
                              <w:t>pastserv@gbdioc.org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Rectangle 35" o:spid="_x0000_s1029" style="position:absolute;left:0;text-align:left;margin-left:4.55pt;margin-top:330.9pt;width:172.35pt;height:4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" filled="f" stroked="f">
                <v:path arrowok="t"/>
                <o:lock v:ext="edit" aspectratio="t" grouping="t"/>
                <v:textbox>
                  <w:txbxContent>
                    <w:p w:rsidR="00D50818" w:rsidRPr="00812A3E" w:rsidRDefault="00D50818" w:rsidP="00DE7882">
                      <w:pPr>
                        <w:pStyle w:val="NormalWeb"/>
                        <w:spacing w:before="86" w:beforeAutospacing="0" w:after="0" w:afterAutospacing="0"/>
                        <w:jc w:val="center"/>
                        <w:rPr>
                          <w:rFonts w:asciiTheme="minorHAnsi" w:hAnsi="Calibri" w:cstheme="minorBidi"/>
                          <w:b/>
                          <w:iCs/>
                          <w:color w:val="FFFFFF" w:themeColor="background1"/>
                          <w:spacing w:val="30"/>
                          <w:kern w:val="24"/>
                          <w:sz w:val="20"/>
                          <w:szCs w:val="36"/>
                        </w:rPr>
                      </w:pPr>
                      <w:r>
                        <w:rPr>
                          <w:rFonts w:asciiTheme="minorHAnsi" w:hAnsi="Calibri" w:cstheme="minorBidi"/>
                          <w:b/>
                          <w:iCs/>
                          <w:color w:val="FFFFFF" w:themeColor="background1"/>
                          <w:spacing w:val="30"/>
                          <w:kern w:val="24"/>
                          <w:sz w:val="20"/>
                          <w:szCs w:val="36"/>
                        </w:rPr>
                        <w:t>Parish Mission Planning</w:t>
                      </w:r>
                    </w:p>
                    <w:p w:rsidR="00D50818" w:rsidRPr="00CE040D" w:rsidRDefault="00D50818" w:rsidP="00DE7882">
                      <w:pPr>
                        <w:pStyle w:val="NormalWeb"/>
                        <w:spacing w:before="86" w:beforeAutospacing="0" w:after="0" w:afterAutospacing="0"/>
                        <w:jc w:val="center"/>
                        <w:rPr>
                          <w:b/>
                          <w:color w:val="FFFFFF" w:themeColor="background1"/>
                          <w:sz w:val="20"/>
                        </w:rPr>
                      </w:pPr>
                      <w:r w:rsidRPr="00812A3E">
                        <w:rPr>
                          <w:rFonts w:asciiTheme="minorHAnsi" w:hAnsi="Calibri" w:cstheme="minorBidi"/>
                          <w:b/>
                          <w:iCs/>
                          <w:color w:val="FFFFFF" w:themeColor="background1"/>
                          <w:spacing w:val="30"/>
                          <w:kern w:val="24"/>
                          <w:sz w:val="20"/>
                          <w:szCs w:val="36"/>
                          <w:u w:val="single"/>
                        </w:rPr>
                        <w:t>pastserv@gbdioc.org</w:t>
                      </w:r>
                    </w:p>
                  </w:txbxContent>
                </v:textbox>
              </v:rect>
            </w:pict>
          </mc:Fallback>
        </mc:AlternateContent>
      </w:r>
      <w:r>
        <w:rPr>
          <w:noProof/>
          <w:sz w:val="22"/>
        </w:rPr>
        <mc:AlternateContent>
          <mc:Choice Requires="wps">
            <w:drawing>
              <wp:anchor distT="0" distB="0" distL="114300" distR="114300" simplePos="0" relativeHeight="251741184" behindDoc="0" locked="0" layoutInCell="1" allowOverlap="1" wp14:anchorId="373F4DD9" wp14:editId="129A611D">
                <wp:simplePos x="0" y="0"/>
                <wp:positionH relativeFrom="page">
                  <wp:posOffset>2315048</wp:posOffset>
                </wp:positionH>
                <wp:positionV relativeFrom="page">
                  <wp:posOffset>9220200</wp:posOffset>
                </wp:positionV>
                <wp:extent cx="519430" cy="3810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81000"/>
                        </a:xfrm>
                        <a:prstGeom prst="rect">
                          <a:avLst/>
                        </a:prstGeom>
                        <a:solidFill>
                          <a:srgbClr val="B2D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2.3pt;margin-top:726pt;width:40.9pt;height:30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" fillcolor="#b2d3e3" stroked="f">
                <w10:wrap anchorx="page" anchory="page"/>
              </v:rect>
            </w:pict>
          </mc:Fallback>
        </mc:AlternateContent>
      </w:r>
      <w:r>
        <w:rPr>
          <w:noProof/>
          <w:sz w:val="22"/>
        </w:rPr>
        <mc:AlternateContent>
          <mc:Choice Requires="wps">
            <w:drawing>
              <wp:anchor distT="0" distB="0" distL="114300" distR="114300" simplePos="0" relativeHeight="251739136" behindDoc="0" locked="0" layoutInCell="1" allowOverlap="1" wp14:anchorId="478C62DC" wp14:editId="6FB97D24">
                <wp:simplePos x="0" y="0"/>
                <wp:positionH relativeFrom="page">
                  <wp:posOffset>456565</wp:posOffset>
                </wp:positionH>
                <wp:positionV relativeFrom="page">
                  <wp:posOffset>9218295</wp:posOffset>
                </wp:positionV>
                <wp:extent cx="1818005" cy="3810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8100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5.95pt;margin-top:725.85pt;width:143.15pt;height:30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" fillcolor="#71a4d3" stroked="f">
                <w10:wrap anchorx="page" anchory="page"/>
              </v:rect>
            </w:pict>
          </mc:Fallback>
        </mc:AlternateContent>
      </w:r>
      <w:r w:rsidR="006577CA" w:rsidRPr="00D918DB">
        <w:rPr>
          <w:noProof/>
        </w:rPr>
        <mc:AlternateContent>
          <mc:Choice Requires="wps">
            <w:drawing>
              <wp:anchor distT="0" distB="0" distL="114300" distR="114300" simplePos="0" relativeHeight="251683840" behindDoc="0" locked="0" layoutInCell="1" allowOverlap="1" wp14:anchorId="423CFC0F" wp14:editId="389E9567">
                <wp:simplePos x="0" y="0"/>
                <wp:positionH relativeFrom="column">
                  <wp:posOffset>-217805</wp:posOffset>
                </wp:positionH>
                <wp:positionV relativeFrom="paragraph">
                  <wp:posOffset>2243293</wp:posOffset>
                </wp:positionV>
                <wp:extent cx="5262245" cy="0"/>
                <wp:effectExtent l="0" t="19050" r="14605" b="19050"/>
                <wp:wrapNone/>
                <wp:docPr id="6" name="Straight Connector 4"/>
                <wp:cNvGraphicFramePr/>
                <a:graphic xmlns:a="http://schemas.openxmlformats.org/drawingml/2006/main">
                  <a:graphicData uri="http://schemas.microsoft.com/office/word/2010/wordprocessingShape">
                    <wps:wsp>
                      <wps:cNvCnPr/>
                      <wps:spPr>
                        <a:xfrm>
                          <a:off x="0" y="0"/>
                          <a:ext cx="52622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5pt,176.65pt" to="397.2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" strokecolor="white [3212]" strokeweight="2.25pt"/>
            </w:pict>
          </mc:Fallback>
        </mc:AlternateContent>
      </w:r>
      <w:r w:rsidR="00D918DB" w:rsidRPr="00D918DB">
        <w:t xml:space="preserve"> </w:t>
      </w:r>
    </w:p>
    <w:p w:rsidR="00530339" w:rsidRDefault="00530339" w:rsidP="004F242A">
      <w:pPr>
        <w:sectPr w:rsidR="00530339" w:rsidSect="00D918DB">
          <w:pgSz w:w="12240" w:h="15840" w:code="1"/>
          <w:pgMar w:top="360" w:right="360" w:bottom="360" w:left="360" w:header="720" w:footer="720" w:gutter="0"/>
          <w:cols w:space="720"/>
          <w:docGrid w:linePitch="360"/>
        </w:sectPr>
      </w:pPr>
    </w:p>
    <w:p w:rsidR="00E040AB" w:rsidRDefault="007C2675" w:rsidP="006665CA">
      <w:pPr>
        <w:pStyle w:val="Heading1"/>
        <w:rPr>
          <w:rFonts w:eastAsiaTheme="minorHAnsi"/>
        </w:rPr>
      </w:pPr>
      <w:bookmarkStart w:id="0" w:name="_Toc510391169"/>
      <w:bookmarkStart w:id="1" w:name="_Toc510391571"/>
      <w:r>
        <w:rPr>
          <w:rFonts w:eastAsiaTheme="minorHAnsi"/>
        </w:rPr>
        <w:lastRenderedPageBreak/>
        <w:t>Twelve Steps to a Successful Parish Mission Plan</w:t>
      </w:r>
      <w:bookmarkEnd w:id="0"/>
      <w:bookmarkEnd w:id="1"/>
    </w:p>
    <w:p w:rsidR="007C2675" w:rsidRDefault="007C2675" w:rsidP="00B447AA">
      <w:pPr>
        <w:spacing w:before="0" w:after="0"/>
      </w:pPr>
      <w:bookmarkStart w:id="2" w:name="_Toc510273754"/>
      <w:r>
        <w:t xml:space="preserve">As we enter into the prayerful, intentional, parish mission planning process, be comforted by </w:t>
      </w:r>
      <w:r w:rsidRPr="005B18E2">
        <w:rPr>
          <w:b/>
          <w:color w:val="1F497D" w:themeColor="text2"/>
        </w:rPr>
        <w:t>Bishop Ricken’s exhortation and prayer</w:t>
      </w:r>
      <w:r>
        <w:t>:</w:t>
      </w:r>
    </w:p>
    <w:p w:rsidR="00B447AA" w:rsidRDefault="007C2675" w:rsidP="00B447AA">
      <w:pPr>
        <w:spacing w:before="0" w:after="0"/>
        <w:ind w:right="360" w:firstLine="0"/>
        <w:rPr>
          <w:color w:val="1F497D" w:themeColor="text2"/>
        </w:rPr>
      </w:pPr>
      <w:r w:rsidRPr="005B18E2">
        <w:rPr>
          <w:color w:val="1F497D" w:themeColor="text2"/>
        </w:rPr>
        <w:t>“Remember friends, God is faithful, and will complete the good work He has begun in you, your families and within your parishes. You remain in my daily prayers as I continually entrust this and all of our diocesan efforts for the Kingdom to the care of our Blessed Mother, the Queen of Heaven and Our Lady of Good Help. As you go forward with your parish mission planning, I extend my apostolic blessing to your parish planning team</w:t>
      </w:r>
      <w:r w:rsidR="00823B0E">
        <w:rPr>
          <w:color w:val="1F497D" w:themeColor="text2"/>
        </w:rPr>
        <w:t>.</w:t>
      </w:r>
      <w:r w:rsidRPr="005B18E2">
        <w:rPr>
          <w:color w:val="1F497D" w:themeColor="text2"/>
        </w:rPr>
        <w:t xml:space="preserve"> </w:t>
      </w:r>
    </w:p>
    <w:p w:rsidR="007C2675" w:rsidRDefault="00823B0E" w:rsidP="001D47FD">
      <w:pPr>
        <w:spacing w:before="0" w:after="60"/>
        <w:ind w:right="360" w:firstLine="0"/>
      </w:pPr>
      <w:r>
        <w:rPr>
          <w:color w:val="1F497D" w:themeColor="text2"/>
        </w:rPr>
        <w:t>-I</w:t>
      </w:r>
      <w:r w:rsidR="007C2675" w:rsidRPr="005B18E2">
        <w:rPr>
          <w:color w:val="1F497D" w:themeColor="text2"/>
        </w:rPr>
        <w:t xml:space="preserve">n the name of the Father and of the Son and of the Holy Spirit. Amen.” </w:t>
      </w:r>
      <w:r w:rsidR="007C2675">
        <w:t xml:space="preserve"> </w:t>
      </w:r>
    </w:p>
    <w:p w:rsidR="007C2675" w:rsidRDefault="007C2675" w:rsidP="003D56D1">
      <w:pPr>
        <w:pStyle w:val="Heading2"/>
        <w:numPr>
          <w:ilvl w:val="0"/>
          <w:numId w:val="13"/>
        </w:numPr>
      </w:pPr>
      <w:bookmarkStart w:id="3" w:name="_Toc510391170"/>
      <w:bookmarkStart w:id="4" w:name="_Toc510391572"/>
      <w:r>
        <w:t>Introduction</w:t>
      </w:r>
      <w:bookmarkEnd w:id="3"/>
      <w:bookmarkEnd w:id="4"/>
    </w:p>
    <w:bookmarkEnd w:id="2"/>
    <w:p w:rsidR="005F5A12" w:rsidRDefault="00B447AA" w:rsidP="005F5A12">
      <w:pPr>
        <w:ind w:left="0" w:firstLine="0"/>
        <w:jc w:val="both"/>
      </w:pPr>
      <w:r>
        <w:t>T</w:t>
      </w:r>
      <w:r w:rsidR="005F5A12">
        <w:t>hank you for you</w:t>
      </w:r>
      <w:r>
        <w:t xml:space="preserve">r participation on your </w:t>
      </w:r>
      <w:r w:rsidR="001D47FD">
        <w:t>parish’s and school’s Parish</w:t>
      </w:r>
      <w:r w:rsidR="005F5A12">
        <w:t xml:space="preserve"> Mis</w:t>
      </w:r>
      <w:r>
        <w:t>sion Planning</w:t>
      </w:r>
      <w:r w:rsidR="00823B0E">
        <w:t xml:space="preserve"> (PMP)</w:t>
      </w:r>
      <w:r>
        <w:t xml:space="preserve"> </w:t>
      </w:r>
      <w:r w:rsidR="00823B0E">
        <w:t>T</w:t>
      </w:r>
      <w:r>
        <w:t xml:space="preserve">eam. </w:t>
      </w:r>
      <w:r w:rsidR="005F5A12">
        <w:t>Your active involvement in this planning process is extremely important towards the success of the plan; both in its development and in its implementation.</w:t>
      </w:r>
    </w:p>
    <w:p w:rsidR="005F5A12" w:rsidRDefault="005F5A12" w:rsidP="005F5A12">
      <w:pPr>
        <w:ind w:left="0" w:firstLine="0"/>
        <w:jc w:val="both"/>
      </w:pPr>
      <w:r>
        <w:t xml:space="preserve">Those of us who are members of the Curia Parish Planning and Pastoral Services </w:t>
      </w:r>
      <w:r w:rsidR="00B447AA">
        <w:t>Mission T</w:t>
      </w:r>
      <w:r>
        <w:t>eam realize that taking on a project like this can be somewhat overwhelming. This is especially true since this type of planning has never been done in this diocese, or any other diocese that we</w:t>
      </w:r>
      <w:r w:rsidR="00A3191F">
        <w:t xml:space="preserve"> are aware of in our country. </w:t>
      </w:r>
      <w:r>
        <w:t>With this in mind, this manual has been developed in order to eliminate any sense of bei</w:t>
      </w:r>
      <w:r w:rsidR="00A3191F">
        <w:t>ng overwhelmed by th</w:t>
      </w:r>
      <w:r w:rsidR="00823B0E">
        <w:t>is</w:t>
      </w:r>
      <w:r w:rsidR="00A3191F">
        <w:t xml:space="preserve"> project. </w:t>
      </w:r>
      <w:r>
        <w:t>This manual has been prepared in an easy to understan</w:t>
      </w:r>
      <w:r w:rsidR="00A3191F">
        <w:t xml:space="preserve">d and straight forward manner. </w:t>
      </w:r>
      <w:r>
        <w:t xml:space="preserve">As a result of this, it is our hope that you will find it user friendly. As you will see, it is designed in a step by step process making it easy to define the scope of the work to be </w:t>
      </w:r>
      <w:r w:rsidR="00A3191F">
        <w:t xml:space="preserve">done at each planning session. </w:t>
      </w:r>
      <w:r>
        <w:t>It will also help you in scheduling out the work needed to complete the plan.</w:t>
      </w:r>
    </w:p>
    <w:p w:rsidR="00736DD4" w:rsidRDefault="005F5A12" w:rsidP="005F5A12">
      <w:pPr>
        <w:ind w:left="0" w:firstLine="0"/>
        <w:jc w:val="both"/>
      </w:pPr>
      <w:r>
        <w:t>As you look through the manual and begin your planning process work</w:t>
      </w:r>
      <w:r w:rsidR="00A3191F">
        <w:t>,</w:t>
      </w:r>
      <w:r>
        <w:t xml:space="preserve"> you will notice in the first five or six steps ways to retain information, ideas, and priorities for future planning purposes. Thus, this is a tool that the parish and school Parish Mission Planning</w:t>
      </w:r>
      <w:r w:rsidR="00A3191F">
        <w:t xml:space="preserve"> </w:t>
      </w:r>
      <w:r w:rsidR="00823B0E">
        <w:t>T</w:t>
      </w:r>
      <w:r w:rsidR="00A3191F">
        <w:t xml:space="preserve">eam can use year after year. </w:t>
      </w:r>
      <w:r>
        <w:t>This manual also provides an easy process of converting and distilling do</w:t>
      </w:r>
      <w:r w:rsidR="002A2B3B">
        <w:t xml:space="preserve">wn a lot of statistical and </w:t>
      </w:r>
      <w:r w:rsidR="00C23853" w:rsidRPr="00C23853">
        <w:t>anecdotal</w:t>
      </w:r>
      <w:r>
        <w:t xml:space="preserve"> data into ultimately a manageable set of three </w:t>
      </w:r>
      <w:r w:rsidR="001D47FD">
        <w:t xml:space="preserve">(3) </w:t>
      </w:r>
      <w:r>
        <w:t>to five</w:t>
      </w:r>
      <w:r w:rsidR="001D47FD">
        <w:t xml:space="preserve"> (5)</w:t>
      </w:r>
      <w:r>
        <w:t xml:space="preserve"> goals supported by action steps.</w:t>
      </w:r>
      <w:r w:rsidR="001D47FD">
        <w:t xml:space="preserve"> </w:t>
      </w:r>
      <w:r>
        <w:t>The necessary planning forms are included in th</w:t>
      </w:r>
      <w:r w:rsidR="00823B0E">
        <w:t>is</w:t>
      </w:r>
      <w:r>
        <w:t xml:space="preserve"> manual for ease of use.</w:t>
      </w:r>
    </w:p>
    <w:p w:rsidR="00736DD4" w:rsidRDefault="00736DD4" w:rsidP="005F5A12">
      <w:pPr>
        <w:ind w:left="0" w:firstLine="0"/>
        <w:jc w:val="both"/>
      </w:pPr>
    </w:p>
    <w:p w:rsidR="00736DD4" w:rsidRDefault="00736DD4" w:rsidP="00736DD4">
      <w:pPr>
        <w:ind w:left="0" w:firstLine="0"/>
        <w:jc w:val="center"/>
      </w:pPr>
      <w:r>
        <w:t>*****************</w:t>
      </w:r>
    </w:p>
    <w:p w:rsidR="00736DD4" w:rsidRDefault="00736DD4" w:rsidP="005F5A12">
      <w:pPr>
        <w:ind w:left="0" w:firstLine="0"/>
        <w:jc w:val="both"/>
      </w:pPr>
      <w:r>
        <w:br w:type="page"/>
      </w:r>
    </w:p>
    <w:p w:rsidR="00232024" w:rsidRDefault="00232024" w:rsidP="003D56D1">
      <w:pPr>
        <w:pStyle w:val="Heading2"/>
        <w:numPr>
          <w:ilvl w:val="0"/>
          <w:numId w:val="13"/>
        </w:numPr>
      </w:pPr>
      <w:bookmarkStart w:id="5" w:name="_Toc510391171"/>
      <w:bookmarkStart w:id="6" w:name="_Toc510391573"/>
      <w:r>
        <w:lastRenderedPageBreak/>
        <w:t>The Essential Step</w:t>
      </w:r>
      <w:bookmarkEnd w:id="5"/>
      <w:bookmarkEnd w:id="6"/>
    </w:p>
    <w:p w:rsidR="00FC21C1" w:rsidRDefault="00F83C14" w:rsidP="00232024">
      <w:pPr>
        <w:spacing w:after="0"/>
        <w:ind w:left="0" w:firstLine="0"/>
        <w:jc w:val="both"/>
      </w:pPr>
      <w:r>
        <w:t>As all successful planning begins with the end in mind, i</w:t>
      </w:r>
      <w:r w:rsidR="005F5A12">
        <w:t xml:space="preserve">t is recommended that as your team begins its work each time it meets to </w:t>
      </w:r>
      <w:r w:rsidR="00232024">
        <w:t>recite</w:t>
      </w:r>
      <w:r w:rsidR="005F5A12">
        <w:t xml:space="preserve"> the </w:t>
      </w:r>
      <w:r w:rsidR="00232024">
        <w:t xml:space="preserve">Diocesan </w:t>
      </w:r>
      <w:r w:rsidR="005F5A12">
        <w:t>Vision and Mission stateme</w:t>
      </w:r>
      <w:r w:rsidR="00FC21C1">
        <w:t>nts</w:t>
      </w:r>
      <w:r w:rsidR="00232024">
        <w:t xml:space="preserve">. As any works in the Church are really the works of the Holy Spirit, it is </w:t>
      </w:r>
      <w:r w:rsidR="00232024" w:rsidRPr="00232024">
        <w:rPr>
          <w:i/>
        </w:rPr>
        <w:t>essential</w:t>
      </w:r>
      <w:r w:rsidR="00232024">
        <w:t xml:space="preserve"> that your team begins and ends with </w:t>
      </w:r>
      <w:r w:rsidR="00C23853">
        <w:t xml:space="preserve">hospitality and </w:t>
      </w:r>
      <w:r w:rsidR="00232024">
        <w:t>prayer;</w:t>
      </w:r>
      <w:r w:rsidR="00FC21C1">
        <w:t xml:space="preserve"> the Diocese of Green Bay </w:t>
      </w:r>
      <w:r w:rsidR="00232024">
        <w:t xml:space="preserve">Discipleship Prayer </w:t>
      </w:r>
      <w:r w:rsidR="00232024" w:rsidRPr="00F67244">
        <w:t>by Bishop Ricken</w:t>
      </w:r>
      <w:r w:rsidR="00232024">
        <w:t xml:space="preserve"> is good place to start.</w:t>
      </w:r>
    </w:p>
    <w:p w:rsidR="005F5A12" w:rsidRPr="00F83C14" w:rsidRDefault="005F5A12" w:rsidP="00232024">
      <w:pPr>
        <w:spacing w:before="0"/>
        <w:ind w:left="0" w:firstLine="0"/>
        <w:jc w:val="center"/>
        <w:rPr>
          <w:rStyle w:val="Strong"/>
          <w:sz w:val="26"/>
        </w:rPr>
      </w:pPr>
      <w:r w:rsidRPr="00F83C14">
        <w:rPr>
          <w:rStyle w:val="Strong"/>
          <w:sz w:val="26"/>
        </w:rPr>
        <w:t>Vision</w:t>
      </w:r>
    </w:p>
    <w:p w:rsidR="005F5A12" w:rsidRPr="00E41375" w:rsidRDefault="005F5A12" w:rsidP="00E41375">
      <w:pPr>
        <w:ind w:left="0" w:firstLine="0"/>
        <w:jc w:val="center"/>
        <w:rPr>
          <w:i/>
          <w:color w:val="1F497D" w:themeColor="text2"/>
        </w:rPr>
      </w:pPr>
      <w:r w:rsidRPr="00E41375">
        <w:rPr>
          <w:i/>
          <w:color w:val="1F497D" w:themeColor="text2"/>
        </w:rPr>
        <w:t>We are missionary disciples striving to lead all people to the Kingdom of God.</w:t>
      </w:r>
    </w:p>
    <w:p w:rsidR="005F5A12" w:rsidRPr="00F83C14" w:rsidRDefault="005F5A12" w:rsidP="00E41375">
      <w:pPr>
        <w:ind w:left="0" w:firstLine="0"/>
        <w:jc w:val="center"/>
        <w:rPr>
          <w:rStyle w:val="Strong"/>
          <w:sz w:val="26"/>
        </w:rPr>
      </w:pPr>
      <w:r w:rsidRPr="00F83C14">
        <w:rPr>
          <w:rStyle w:val="Strong"/>
          <w:sz w:val="26"/>
        </w:rPr>
        <w:t>Mission</w:t>
      </w:r>
    </w:p>
    <w:p w:rsidR="008F301A" w:rsidRDefault="005F5A12" w:rsidP="008F301A">
      <w:pPr>
        <w:spacing w:before="0" w:after="240"/>
        <w:ind w:left="0" w:firstLine="0"/>
        <w:jc w:val="center"/>
        <w:rPr>
          <w:i/>
          <w:color w:val="1F497D" w:themeColor="text2"/>
        </w:rPr>
      </w:pPr>
      <w:r w:rsidRPr="00E41375">
        <w:rPr>
          <w:i/>
          <w:color w:val="1F497D" w:themeColor="text2"/>
        </w:rPr>
        <w:t>As friends and followers of Jesus, we are dedicated to fostering households and communities of discipleship through the mission and ministry of the Catholic Church.</w:t>
      </w:r>
      <w:bookmarkStart w:id="7" w:name="_Toc510391172"/>
      <w:bookmarkStart w:id="8" w:name="_Toc510391574"/>
    </w:p>
    <w:p w:rsidR="00736DD4" w:rsidRPr="00736DD4" w:rsidRDefault="00736DD4" w:rsidP="008F301A">
      <w:pPr>
        <w:spacing w:before="0" w:after="240"/>
        <w:ind w:left="0" w:firstLine="0"/>
        <w:jc w:val="center"/>
        <w:rPr>
          <w:b/>
          <w:color w:val="1F497D" w:themeColor="text2"/>
          <w:sz w:val="26"/>
          <w:szCs w:val="26"/>
        </w:rPr>
      </w:pPr>
      <w:r w:rsidRPr="00736DD4">
        <w:rPr>
          <w:b/>
          <w:color w:val="1F497D" w:themeColor="text2"/>
          <w:sz w:val="26"/>
          <w:szCs w:val="26"/>
        </w:rPr>
        <w:t>Discover Jesus - Follow Jesus - Worship Jesus - Share Jesus with Others</w:t>
      </w:r>
    </w:p>
    <w:p w:rsidR="00736DD4" w:rsidRPr="00736DD4" w:rsidRDefault="008F301A" w:rsidP="00736DD4">
      <w:pPr>
        <w:pStyle w:val="NormalWeb"/>
        <w:spacing w:before="0" w:beforeAutospacing="0" w:after="120" w:afterAutospacing="0" w:line="264" w:lineRule="auto"/>
        <w:jc w:val="center"/>
        <w:rPr>
          <w:color w:val="1F497D" w:themeColor="text2"/>
          <w:sz w:val="10"/>
          <w:szCs w:val="26"/>
        </w:rPr>
      </w:pPr>
      <w:r w:rsidRPr="00736DD4">
        <w:rPr>
          <w:rFonts w:asciiTheme="minorHAnsi" w:hAnsi="Calibri" w:cstheme="minorBidi"/>
          <w:b/>
          <w:bCs/>
          <w:color w:val="1F497D" w:themeColor="text2"/>
          <w:kern w:val="24"/>
          <w:sz w:val="26"/>
          <w:szCs w:val="26"/>
        </w:rPr>
        <w:t xml:space="preserve">A Disciple’s Prayer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Oh, Good Shepherd, Jesus,</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Help me to imitate You and reflect Your image to others,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Especially those whom I guide and serve.</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Help me to think with your mind,</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To see and gaze with your eyes,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To hear with your ears,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To speak with the words of your mouth.</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Lord Jesus, use me to carry forth your mission,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As your servant and disciple,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Help me to carry out this work with your hands,</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To be a voice for You in all that I say and do.</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Merciful Shepherd, Jesus,</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Help me to live in your Person,</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To share generously in the carrying of your cross,</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So that many others may be saved,</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By coming to know and love You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Through my simple, faithful witness.</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Glory be to the Father,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and to the Son and to the Holy Spirit,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As it was in the beginning, </w:t>
      </w:r>
    </w:p>
    <w:p w:rsidR="008F301A" w:rsidRPr="008F301A" w:rsidRDefault="008F301A" w:rsidP="008F301A">
      <w:pPr>
        <w:pStyle w:val="NormalWeb"/>
        <w:spacing w:before="0" w:beforeAutospacing="0" w:after="0" w:afterAutospacing="0"/>
        <w:jc w:val="center"/>
        <w:rPr>
          <w:i/>
          <w:color w:val="1F497D" w:themeColor="text2"/>
          <w:sz w:val="28"/>
        </w:rPr>
      </w:pPr>
      <w:r w:rsidRPr="008F301A">
        <w:rPr>
          <w:rFonts w:asciiTheme="minorHAnsi" w:hAnsi="Calibri" w:cstheme="minorBidi"/>
          <w:i/>
          <w:color w:val="1F497D" w:themeColor="text2"/>
          <w:kern w:val="24"/>
          <w:szCs w:val="22"/>
        </w:rPr>
        <w:t xml:space="preserve">is now and ever shall be, world without end.     </w:t>
      </w:r>
    </w:p>
    <w:p w:rsidR="008F301A" w:rsidRDefault="008F301A" w:rsidP="008F301A">
      <w:pPr>
        <w:pStyle w:val="NormalWeb"/>
        <w:spacing w:before="0" w:beforeAutospacing="0" w:after="0" w:afterAutospacing="0"/>
        <w:jc w:val="center"/>
        <w:rPr>
          <w:rFonts w:asciiTheme="minorHAnsi" w:hAnsi="Calibri" w:cstheme="minorBidi"/>
          <w:i/>
          <w:color w:val="1F497D" w:themeColor="text2"/>
          <w:kern w:val="24"/>
          <w:szCs w:val="22"/>
        </w:rPr>
      </w:pPr>
      <w:r w:rsidRPr="008F301A">
        <w:rPr>
          <w:rFonts w:asciiTheme="minorHAnsi" w:hAnsi="Calibri" w:cstheme="minorBidi"/>
          <w:i/>
          <w:color w:val="1F497D" w:themeColor="text2"/>
          <w:kern w:val="24"/>
          <w:szCs w:val="22"/>
        </w:rPr>
        <w:t>Amen.</w:t>
      </w:r>
    </w:p>
    <w:p w:rsidR="008F301A" w:rsidRDefault="008F301A" w:rsidP="008F301A">
      <w:pPr>
        <w:pStyle w:val="NormalWeb"/>
        <w:spacing w:before="0" w:beforeAutospacing="0" w:after="0" w:afterAutospacing="0"/>
        <w:jc w:val="center"/>
        <w:rPr>
          <w:i/>
          <w:color w:val="1F497D" w:themeColor="text2"/>
          <w:sz w:val="28"/>
        </w:rPr>
      </w:pPr>
    </w:p>
    <w:p w:rsidR="00736DD4" w:rsidRDefault="00736DD4" w:rsidP="008F301A">
      <w:pPr>
        <w:pStyle w:val="NormalWeb"/>
        <w:spacing w:before="0" w:beforeAutospacing="0" w:after="0" w:afterAutospacing="0"/>
        <w:jc w:val="center"/>
        <w:rPr>
          <w:i/>
          <w:color w:val="1F497D" w:themeColor="text2"/>
          <w:sz w:val="28"/>
        </w:rPr>
      </w:pPr>
    </w:p>
    <w:p w:rsidR="00736DD4" w:rsidRDefault="00736DD4" w:rsidP="008F301A">
      <w:pPr>
        <w:pStyle w:val="NormalWeb"/>
        <w:spacing w:before="0" w:beforeAutospacing="0" w:after="0" w:afterAutospacing="0"/>
        <w:jc w:val="center"/>
        <w:rPr>
          <w:i/>
          <w:color w:val="1F497D" w:themeColor="text2"/>
          <w:sz w:val="28"/>
        </w:rPr>
      </w:pPr>
    </w:p>
    <w:p w:rsidR="00D55694" w:rsidRDefault="00D55694" w:rsidP="003D56D1">
      <w:pPr>
        <w:pStyle w:val="Heading2"/>
        <w:numPr>
          <w:ilvl w:val="0"/>
          <w:numId w:val="13"/>
        </w:numPr>
      </w:pPr>
      <w:r>
        <w:lastRenderedPageBreak/>
        <w:t>Summary of Twelve Steps</w:t>
      </w:r>
      <w:bookmarkEnd w:id="7"/>
      <w:bookmarkEnd w:id="8"/>
      <w:r w:rsidR="00F67244">
        <w:t xml:space="preserve"> of a Successful Parish Mission Plan</w:t>
      </w:r>
    </w:p>
    <w:p w:rsidR="00D668C3" w:rsidRPr="00D668C3" w:rsidRDefault="00D668C3" w:rsidP="004A107E">
      <w:pPr>
        <w:rPr>
          <w:b/>
        </w:rPr>
      </w:pPr>
      <w:r w:rsidRPr="00D668C3">
        <w:rPr>
          <w:b/>
        </w:rPr>
        <w:t xml:space="preserve">STEP 1 </w:t>
      </w:r>
      <w:r w:rsidRPr="00D668C3">
        <w:rPr>
          <w:b/>
        </w:rPr>
        <w:tab/>
      </w:r>
      <w:r w:rsidRPr="00D668C3">
        <w:rPr>
          <w:b/>
        </w:rPr>
        <w:tab/>
        <w:t>ASSESSMENT – HEALTH OF LEADERSHIP SURVEY</w:t>
      </w:r>
    </w:p>
    <w:p w:rsidR="00D668C3" w:rsidRDefault="00CD601F" w:rsidP="00D668C3">
      <w:pPr>
        <w:ind w:left="0" w:firstLine="0"/>
      </w:pPr>
      <w:r>
        <w:t>All</w:t>
      </w:r>
      <w:r w:rsidR="00D668C3">
        <w:t xml:space="preserve"> ministry leader</w:t>
      </w:r>
      <w:r>
        <w:t>s</w:t>
      </w:r>
      <w:r w:rsidR="00D668C3">
        <w:t xml:space="preserve">, parish and school staff, board members, and council/committee members complete the Leadership Survey regarding their perception of the parish’s, the </w:t>
      </w:r>
      <w:r w:rsidR="005D095C">
        <w:t>school's</w:t>
      </w:r>
      <w:r w:rsidR="00D668C3">
        <w:t>, and their own efforts in reference to evangelization, discipleship, lea</w:t>
      </w:r>
      <w:r w:rsidR="005D095C">
        <w:t xml:space="preserve">dership, and community impact. </w:t>
      </w:r>
      <w:r w:rsidR="00D668C3">
        <w:t>This survey will point out areas for improvement in these four areas. A list of the ten (10) major areas for improvement will be made by the planning team.</w:t>
      </w:r>
    </w:p>
    <w:p w:rsidR="00D668C3" w:rsidRPr="00D668C3" w:rsidRDefault="00D668C3" w:rsidP="004A107E">
      <w:pPr>
        <w:rPr>
          <w:b/>
        </w:rPr>
      </w:pPr>
      <w:r w:rsidRPr="00D668C3">
        <w:rPr>
          <w:b/>
        </w:rPr>
        <w:t xml:space="preserve">STEP 2 </w:t>
      </w:r>
      <w:r w:rsidRPr="00D668C3">
        <w:rPr>
          <w:b/>
        </w:rPr>
        <w:tab/>
      </w:r>
      <w:r w:rsidRPr="00D668C3">
        <w:rPr>
          <w:b/>
        </w:rPr>
        <w:tab/>
        <w:t>ASSESSMENT – OPERATIONAL AND MINISTRY CHECKLISTS</w:t>
      </w:r>
    </w:p>
    <w:p w:rsidR="00D668C3" w:rsidRDefault="00D668C3" w:rsidP="00D668C3">
      <w:pPr>
        <w:ind w:left="0" w:firstLine="0"/>
      </w:pPr>
      <w:r>
        <w:t>The appropriate personnel and school personnel fill out various checklists associated with</w:t>
      </w:r>
      <w:r w:rsidR="005D095C">
        <w:t xml:space="preserve"> parish and school operations. </w:t>
      </w:r>
      <w:r>
        <w:t>These checklists will point out areas for improvement in various areas of</w:t>
      </w:r>
      <w:r w:rsidR="005D095C">
        <w:t xml:space="preserve"> parish and school operations. </w:t>
      </w:r>
      <w:r>
        <w:t>A list of the ten (10) major areas for improvement will be made by the planning team.</w:t>
      </w:r>
    </w:p>
    <w:p w:rsidR="00D668C3" w:rsidRPr="00D668C3" w:rsidRDefault="00D668C3" w:rsidP="004A107E">
      <w:pPr>
        <w:rPr>
          <w:b/>
        </w:rPr>
      </w:pPr>
      <w:r w:rsidRPr="00D668C3">
        <w:rPr>
          <w:b/>
        </w:rPr>
        <w:t xml:space="preserve">STEP 3 </w:t>
      </w:r>
      <w:r w:rsidRPr="00D668C3">
        <w:rPr>
          <w:b/>
        </w:rPr>
        <w:tab/>
      </w:r>
      <w:r w:rsidRPr="00D668C3">
        <w:rPr>
          <w:b/>
        </w:rPr>
        <w:tab/>
        <w:t>ASSESSMENT – PARISH DATA SHEETS</w:t>
      </w:r>
    </w:p>
    <w:p w:rsidR="00D668C3" w:rsidRDefault="00D668C3" w:rsidP="00D668C3">
      <w:pPr>
        <w:ind w:left="0" w:firstLine="0"/>
      </w:pPr>
      <w:r>
        <w:t>The parish and school Parish Mission Planning</w:t>
      </w:r>
      <w:r w:rsidR="00823B0E">
        <w:t xml:space="preserve"> (PMP)</w:t>
      </w:r>
      <w:r>
        <w:t xml:space="preserve"> </w:t>
      </w:r>
      <w:r w:rsidR="00823B0E">
        <w:t>T</w:t>
      </w:r>
      <w:r>
        <w:t>eam</w:t>
      </w:r>
      <w:r w:rsidR="004A107E">
        <w:t xml:space="preserve"> will review their data sheets </w:t>
      </w:r>
      <w:r>
        <w:t>regarding community and parish demographics, school and religious education enrollment</w:t>
      </w:r>
      <w:r w:rsidR="001D47FD">
        <w:t xml:space="preserve"> </w:t>
      </w:r>
      <w:r w:rsidR="00CD601F">
        <w:t>as</w:t>
      </w:r>
      <w:r>
        <w:t xml:space="preserve"> </w:t>
      </w:r>
      <w:r w:rsidR="00CD601F">
        <w:t>well as</w:t>
      </w:r>
      <w:r>
        <w:t xml:space="preserve"> the youthfulness, faithfulness, contribution</w:t>
      </w:r>
      <w:r w:rsidR="005D095C">
        <w:t xml:space="preserve">s, and activity of the parish. </w:t>
      </w:r>
      <w:r>
        <w:t>The</w:t>
      </w:r>
      <w:r w:rsidR="00BB4D01">
        <w:t xml:space="preserve"> Parish Mission Planning (PMP) T</w:t>
      </w:r>
      <w:r>
        <w:t>eam will list out their observations and up to five (5) recommendations as well as strategies for improvement in youth-faith and active membership in the parish.</w:t>
      </w:r>
    </w:p>
    <w:p w:rsidR="00D668C3" w:rsidRPr="004A107E" w:rsidRDefault="00D668C3" w:rsidP="004A107E">
      <w:pPr>
        <w:rPr>
          <w:b/>
        </w:rPr>
      </w:pPr>
      <w:r w:rsidRPr="004A107E">
        <w:rPr>
          <w:b/>
        </w:rPr>
        <w:t xml:space="preserve">STEP 4 </w:t>
      </w:r>
      <w:r w:rsidRPr="004A107E">
        <w:rPr>
          <w:b/>
        </w:rPr>
        <w:tab/>
      </w:r>
      <w:r w:rsidRPr="004A107E">
        <w:rPr>
          <w:b/>
        </w:rPr>
        <w:tab/>
        <w:t>ASSESSMENT – DISCIPLES ON THE WAY STRATEGIC PLAN FOR CATHOLIC SCHOOLS</w:t>
      </w:r>
    </w:p>
    <w:p w:rsidR="00D668C3" w:rsidRDefault="00D668C3" w:rsidP="004A107E">
      <w:pPr>
        <w:ind w:left="0" w:firstLine="0"/>
      </w:pPr>
      <w:r>
        <w:t>The parish and school</w:t>
      </w:r>
      <w:r w:rsidR="00BB4D01">
        <w:t xml:space="preserve"> Parish Mission Planning (PMP) T</w:t>
      </w:r>
      <w:r>
        <w:t>eam will review the Diocesan Strategic Plan for Schools and determine which goals in this plan will be a focus in the development of the parish a</w:t>
      </w:r>
      <w:r w:rsidR="005D095C">
        <w:t xml:space="preserve">nd school Parish Mission Plan. </w:t>
      </w:r>
      <w:r>
        <w:t>No more than five (5) goals that stress collaboration and cooperation between the parish and school should be identified by the planning team as a major focus.</w:t>
      </w:r>
    </w:p>
    <w:p w:rsidR="00D668C3" w:rsidRPr="004A107E" w:rsidRDefault="00D668C3" w:rsidP="004A107E">
      <w:pPr>
        <w:rPr>
          <w:b/>
        </w:rPr>
      </w:pPr>
      <w:r w:rsidRPr="004A107E">
        <w:rPr>
          <w:b/>
        </w:rPr>
        <w:t xml:space="preserve">STEP </w:t>
      </w:r>
      <w:proofErr w:type="gramStart"/>
      <w:r w:rsidRPr="004A107E">
        <w:rPr>
          <w:b/>
        </w:rPr>
        <w:t>5</w:t>
      </w:r>
      <w:r w:rsidRPr="004A107E">
        <w:rPr>
          <w:b/>
        </w:rPr>
        <w:tab/>
      </w:r>
      <w:r w:rsidRPr="004A107E">
        <w:rPr>
          <w:b/>
        </w:rPr>
        <w:tab/>
        <w:t>OBSERVATIONS/ANALYSIS</w:t>
      </w:r>
      <w:proofErr w:type="gramEnd"/>
    </w:p>
    <w:p w:rsidR="00D668C3" w:rsidRDefault="00D668C3" w:rsidP="004A107E">
      <w:pPr>
        <w:ind w:left="0" w:firstLine="0"/>
      </w:pPr>
      <w:r>
        <w:t>The</w:t>
      </w:r>
      <w:r w:rsidR="00BB4D01">
        <w:t xml:space="preserve"> Parish Mission Planning (PMP) T</w:t>
      </w:r>
      <w:r>
        <w:t>eam compiles all of the lists developed in St</w:t>
      </w:r>
      <w:r w:rsidR="00823B0E">
        <w:t xml:space="preserve">eps 1 through 4 into one list. </w:t>
      </w:r>
      <w:r>
        <w:t>The list should be no longer than twenty (20) items.</w:t>
      </w:r>
    </w:p>
    <w:p w:rsidR="00D668C3" w:rsidRPr="004A107E" w:rsidRDefault="00D668C3" w:rsidP="004A107E">
      <w:pPr>
        <w:rPr>
          <w:b/>
        </w:rPr>
      </w:pPr>
      <w:r w:rsidRPr="004A107E">
        <w:rPr>
          <w:b/>
        </w:rPr>
        <w:t>STEP 6</w:t>
      </w:r>
      <w:r w:rsidRPr="004A107E">
        <w:rPr>
          <w:b/>
        </w:rPr>
        <w:tab/>
      </w:r>
      <w:r w:rsidRPr="004A107E">
        <w:rPr>
          <w:b/>
        </w:rPr>
        <w:tab/>
        <w:t>ALIGNMENT TO CULTURAL VALUES/CLASSIFY ITEMS</w:t>
      </w:r>
    </w:p>
    <w:p w:rsidR="00D668C3" w:rsidRDefault="00D668C3" w:rsidP="004A107E">
      <w:pPr>
        <w:ind w:left="0" w:firstLine="0"/>
      </w:pPr>
      <w:r>
        <w:t>The items listed in Step 5 are reduced to fifteen (15) items and appropriately assigned under the following categories by the planning team: Evangelization, Discipleship, Missionary Discipleship, and Community Impact.</w:t>
      </w:r>
    </w:p>
    <w:p w:rsidR="00D668C3" w:rsidRPr="004A107E" w:rsidRDefault="00D668C3" w:rsidP="004A107E">
      <w:pPr>
        <w:rPr>
          <w:b/>
        </w:rPr>
      </w:pPr>
      <w:r w:rsidRPr="004A107E">
        <w:rPr>
          <w:b/>
        </w:rPr>
        <w:t>STEP 7</w:t>
      </w:r>
      <w:proofErr w:type="gramStart"/>
      <w:r w:rsidRPr="004A107E">
        <w:rPr>
          <w:b/>
        </w:rPr>
        <w:tab/>
      </w:r>
      <w:r w:rsidRPr="004A107E">
        <w:rPr>
          <w:b/>
        </w:rPr>
        <w:tab/>
        <w:t>SYNTHESIS</w:t>
      </w:r>
      <w:proofErr w:type="gramEnd"/>
    </w:p>
    <w:p w:rsidR="00D668C3" w:rsidRDefault="00D668C3" w:rsidP="004A107E">
      <w:pPr>
        <w:ind w:left="0" w:firstLine="0"/>
      </w:pPr>
      <w:r>
        <w:t xml:space="preserve">The planning team takes the list developed in Step 6 and reclassifies the items listed there into the categories of Enabling Evangelization, Empowering Collaborative Leadership, Expressing Abundant </w:t>
      </w:r>
      <w:r>
        <w:lastRenderedPageBreak/>
        <w:t xml:space="preserve">Sundays, Equipping Spiritual Maturity and Impacting the Communities in Which They Dwell.  No more than ten (10) items </w:t>
      </w:r>
      <w:r w:rsidR="005D095C">
        <w:t xml:space="preserve">are to be listed in this step. </w:t>
      </w:r>
      <w:r>
        <w:t>This information will be used by the planning team when they work on Step 8.</w:t>
      </w:r>
    </w:p>
    <w:p w:rsidR="00D668C3" w:rsidRPr="004A107E" w:rsidRDefault="00D668C3" w:rsidP="004A107E">
      <w:pPr>
        <w:rPr>
          <w:b/>
        </w:rPr>
      </w:pPr>
      <w:r w:rsidRPr="004A107E">
        <w:rPr>
          <w:b/>
        </w:rPr>
        <w:t>STEP 8</w:t>
      </w:r>
      <w:r w:rsidRPr="004A107E">
        <w:rPr>
          <w:b/>
        </w:rPr>
        <w:tab/>
      </w:r>
      <w:r w:rsidRPr="004A107E">
        <w:rPr>
          <w:b/>
        </w:rPr>
        <w:tab/>
        <w:t>DETERMINE PRIORITIES</w:t>
      </w:r>
    </w:p>
    <w:p w:rsidR="00D668C3" w:rsidRDefault="00D668C3" w:rsidP="004A107E">
      <w:pPr>
        <w:ind w:left="0" w:firstLine="0"/>
      </w:pPr>
      <w:r>
        <w:t>The planning team will sort through the list developed in Step 7 and begin categorizing the top three (3) to five (5) prioritie</w:t>
      </w:r>
      <w:r w:rsidR="005D095C">
        <w:t xml:space="preserve">s for the Parish Mission Plan. </w:t>
      </w:r>
      <w:r>
        <w:t xml:space="preserve">Members of the Parish Mission Planning (PMP) </w:t>
      </w:r>
      <w:r w:rsidR="00823B0E">
        <w:t>T</w:t>
      </w:r>
      <w:r>
        <w:t>eam vote as to what they think are the top three</w:t>
      </w:r>
      <w:r w:rsidR="00823B0E">
        <w:t xml:space="preserve"> (3)</w:t>
      </w:r>
      <w:r>
        <w:t xml:space="preserve"> to five</w:t>
      </w:r>
      <w:r w:rsidR="00823B0E">
        <w:t xml:space="preserve"> (5)</w:t>
      </w:r>
      <w:r>
        <w:t xml:space="preserve"> prioritie</w:t>
      </w:r>
      <w:r w:rsidR="005D095C">
        <w:t xml:space="preserve">s for Year 1. </w:t>
      </w:r>
      <w:r>
        <w:t>Those three (3) to five (5) items with the most votes become the priorities that will be the focus of the Parish Mission Plan.</w:t>
      </w:r>
    </w:p>
    <w:p w:rsidR="00D668C3" w:rsidRPr="004A107E" w:rsidRDefault="00D668C3" w:rsidP="004A107E">
      <w:pPr>
        <w:rPr>
          <w:b/>
        </w:rPr>
      </w:pPr>
      <w:r w:rsidRPr="004A107E">
        <w:rPr>
          <w:b/>
        </w:rPr>
        <w:t>STEP 9</w:t>
      </w:r>
      <w:r w:rsidRPr="004A107E">
        <w:rPr>
          <w:b/>
        </w:rPr>
        <w:tab/>
      </w:r>
      <w:r w:rsidRPr="004A107E">
        <w:rPr>
          <w:b/>
        </w:rPr>
        <w:tab/>
        <w:t>SET GOALS</w:t>
      </w:r>
    </w:p>
    <w:p w:rsidR="00D668C3" w:rsidRDefault="00D668C3" w:rsidP="004A107E">
      <w:pPr>
        <w:ind w:left="0" w:firstLine="0"/>
      </w:pPr>
      <w:r>
        <w:t>The goals are concise statements of what the parish and/or school will do over the next one</w:t>
      </w:r>
      <w:r w:rsidR="00823B0E">
        <w:t xml:space="preserve"> (1)</w:t>
      </w:r>
      <w:r>
        <w:t xml:space="preserve"> to three </w:t>
      </w:r>
      <w:r w:rsidR="00823B0E">
        <w:t xml:space="preserve">(3) </w:t>
      </w:r>
      <w:r>
        <w:t>years to accomplish forming disciples, evangelizing, and impacting the great</w:t>
      </w:r>
      <w:r w:rsidR="00C23853">
        <w:t>er</w:t>
      </w:r>
      <w:r>
        <w:t xml:space="preserve"> community in which the </w:t>
      </w:r>
      <w:r w:rsidR="005D095C">
        <w:t xml:space="preserve">parish and school are located. </w:t>
      </w:r>
      <w:r>
        <w:t>The goals and corresponding action steps are to be SMART: Specific, Measurable, Achievable, Results-Focused, and Time-B</w:t>
      </w:r>
      <w:r w:rsidR="005D095C">
        <w:t xml:space="preserve">ound. </w:t>
      </w:r>
      <w:r>
        <w:t xml:space="preserve">The goals are put into the appropriate key categories of COMMUNITY IMPACT, ENGAGEMENT, AND GROWTH (Attendance, Enrollment, </w:t>
      </w:r>
      <w:r w:rsidR="007A4C9C">
        <w:t>and Participation</w:t>
      </w:r>
      <w:r w:rsidR="005D095C">
        <w:t>).</w:t>
      </w:r>
      <w:r>
        <w:t xml:space="preserve"> It is recommended that no more than three (3) to five (5) goals be identified.</w:t>
      </w:r>
    </w:p>
    <w:p w:rsidR="00D668C3" w:rsidRPr="004A107E" w:rsidRDefault="00D668C3" w:rsidP="004A107E">
      <w:pPr>
        <w:rPr>
          <w:b/>
        </w:rPr>
      </w:pPr>
      <w:r w:rsidRPr="004A107E">
        <w:rPr>
          <w:b/>
        </w:rPr>
        <w:t>STEP 10</w:t>
      </w:r>
      <w:r w:rsidRPr="004A107E">
        <w:rPr>
          <w:b/>
        </w:rPr>
        <w:tab/>
        <w:t>ACTION STEPS</w:t>
      </w:r>
    </w:p>
    <w:p w:rsidR="00D668C3" w:rsidRDefault="00D668C3" w:rsidP="004A107E">
      <w:pPr>
        <w:ind w:left="0" w:firstLine="0"/>
      </w:pPr>
      <w:r>
        <w:t xml:space="preserve">The </w:t>
      </w:r>
      <w:r w:rsidR="00823B0E">
        <w:t>Parish Mission Planning (</w:t>
      </w:r>
      <w:r>
        <w:t>PMP</w:t>
      </w:r>
      <w:r w:rsidR="00823B0E">
        <w:t>)</w:t>
      </w:r>
      <w:r>
        <w:t xml:space="preserve"> </w:t>
      </w:r>
      <w:r w:rsidR="00823B0E">
        <w:t>T</w:t>
      </w:r>
      <w:r>
        <w:t>eam will develop a set of action steps for each of the goals identified using the te</w:t>
      </w:r>
      <w:r w:rsidR="00823B0E">
        <w:t xml:space="preserve">mplate provided in the manual. </w:t>
      </w:r>
      <w:r>
        <w:t xml:space="preserve">On </w:t>
      </w:r>
      <w:r w:rsidR="005D095C">
        <w:t>the</w:t>
      </w:r>
      <w:r>
        <w:t xml:space="preserve"> template</w:t>
      </w:r>
      <w:r w:rsidR="00823B0E">
        <w:t>,</w:t>
      </w:r>
      <w:r>
        <w:t xml:space="preserve"> list th</w:t>
      </w:r>
      <w:r w:rsidR="005D095C">
        <w:t>e goal at the top of the page; t</w:t>
      </w:r>
      <w:r>
        <w:t>hen under each goal list the supporting incremental action steps in chronological o</w:t>
      </w:r>
      <w:r w:rsidR="001D47FD">
        <w:t>rder by action step start date.</w:t>
      </w:r>
      <w:r>
        <w:t xml:space="preserve"> Clearly state each step, the metric or evidence that will be used to show completion of the step, the person(s) responsible for carrying out the step, the human and financial resources necessary to complete each step, and the start and completion date for each step.</w:t>
      </w:r>
    </w:p>
    <w:p w:rsidR="00D668C3" w:rsidRPr="004A107E" w:rsidRDefault="00D668C3" w:rsidP="004A107E">
      <w:pPr>
        <w:rPr>
          <w:b/>
        </w:rPr>
      </w:pPr>
      <w:r w:rsidRPr="004A107E">
        <w:rPr>
          <w:b/>
        </w:rPr>
        <w:t xml:space="preserve">STEP </w:t>
      </w:r>
      <w:proofErr w:type="gramStart"/>
      <w:r w:rsidRPr="004A107E">
        <w:rPr>
          <w:b/>
        </w:rPr>
        <w:t>11</w:t>
      </w:r>
      <w:r w:rsidRPr="004A107E">
        <w:rPr>
          <w:b/>
        </w:rPr>
        <w:tab/>
        <w:t>IMPLEMENTATION</w:t>
      </w:r>
      <w:proofErr w:type="gramEnd"/>
    </w:p>
    <w:p w:rsidR="00D668C3" w:rsidRDefault="00D668C3" w:rsidP="004A107E">
      <w:pPr>
        <w:ind w:left="0" w:firstLine="0"/>
      </w:pPr>
      <w:r>
        <w:t>Set the date to implement the plan accordi</w:t>
      </w:r>
      <w:r w:rsidR="005D095C">
        <w:t xml:space="preserve">ng to the plan’s action steps. </w:t>
      </w:r>
      <w:r>
        <w:t>Make sure those responsible for the steps actually start work implementing the steps when they a</w:t>
      </w:r>
      <w:r w:rsidR="001D47FD">
        <w:t xml:space="preserve">re scheduled to do so. </w:t>
      </w:r>
      <w:r>
        <w:t>Communicate the start of the action step(s) to the appropriate oversight body and/or constituents.</w:t>
      </w:r>
    </w:p>
    <w:p w:rsidR="00D668C3" w:rsidRPr="004A107E" w:rsidRDefault="00D668C3" w:rsidP="004A107E">
      <w:pPr>
        <w:rPr>
          <w:b/>
        </w:rPr>
      </w:pPr>
      <w:r w:rsidRPr="004A107E">
        <w:rPr>
          <w:b/>
        </w:rPr>
        <w:t>STEP 12</w:t>
      </w:r>
      <w:r w:rsidRPr="004A107E">
        <w:rPr>
          <w:b/>
        </w:rPr>
        <w:tab/>
        <w:t xml:space="preserve">PERIODIC </w:t>
      </w:r>
      <w:proofErr w:type="gramStart"/>
      <w:r w:rsidRPr="004A107E">
        <w:rPr>
          <w:b/>
        </w:rPr>
        <w:t>EVALUATION</w:t>
      </w:r>
      <w:proofErr w:type="gramEnd"/>
    </w:p>
    <w:p w:rsidR="00D55694" w:rsidRPr="00D55694" w:rsidRDefault="00D668C3" w:rsidP="004A107E">
      <w:pPr>
        <w:ind w:left="0" w:firstLine="0"/>
      </w:pPr>
      <w:r>
        <w:t>Establish a plan ev</w:t>
      </w:r>
      <w:r w:rsidR="00823B0E">
        <w:t xml:space="preserve">aluation process and schedule. </w:t>
      </w:r>
      <w:r>
        <w:t>Report the progress made toward the plan’s implementation to the appropriate oversight body and/or constituents according to the agreed upon schedule.</w:t>
      </w:r>
    </w:p>
    <w:p w:rsidR="005F5A12" w:rsidRDefault="005F5A12" w:rsidP="00D55694">
      <w:pPr>
        <w:ind w:left="0" w:firstLine="0"/>
        <w:jc w:val="both"/>
        <w:rPr>
          <w:rFonts w:asciiTheme="majorHAnsi" w:eastAsiaTheme="majorEastAsia" w:hAnsiTheme="majorHAnsi" w:cstheme="majorBidi"/>
          <w:color w:val="365F91" w:themeColor="accent1" w:themeShade="BF"/>
          <w:sz w:val="28"/>
          <w:szCs w:val="28"/>
        </w:rPr>
      </w:pPr>
      <w:r>
        <w:br w:type="page"/>
      </w:r>
    </w:p>
    <w:p w:rsidR="00AC650B" w:rsidRDefault="005972C2" w:rsidP="00AC650B">
      <w:pPr>
        <w:pStyle w:val="Heading1"/>
      </w:pPr>
      <w:bookmarkStart w:id="9" w:name="_Toc510391176"/>
      <w:bookmarkStart w:id="10" w:name="_Toc510391578"/>
      <w:r>
        <w:rPr>
          <w:noProof/>
        </w:rPr>
        <w:lastRenderedPageBreak/>
        <w:drawing>
          <wp:anchor distT="0" distB="0" distL="114300" distR="114300" simplePos="0" relativeHeight="251750400" behindDoc="0" locked="0" layoutInCell="1" allowOverlap="1">
            <wp:simplePos x="0" y="0"/>
            <wp:positionH relativeFrom="column">
              <wp:posOffset>138430</wp:posOffset>
            </wp:positionH>
            <wp:positionV relativeFrom="paragraph">
              <wp:posOffset>342900</wp:posOffset>
            </wp:positionV>
            <wp:extent cx="6172200" cy="5845810"/>
            <wp:effectExtent l="0" t="0" r="0" b="2540"/>
            <wp:wrapTight wrapText="bothSides">
              <wp:wrapPolygon edited="0">
                <wp:start x="0" y="0"/>
                <wp:lineTo x="0" y="21539"/>
                <wp:lineTo x="21533" y="21539"/>
                <wp:lineTo x="21533"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lve.jpg"/>
                    <pic:cNvPicPr/>
                  </pic:nvPicPr>
                  <pic:blipFill>
                    <a:blip r:embed="rId20">
                      <a:extLst>
                        <a:ext uri="{28A0092B-C50C-407E-A947-70E740481C1C}">
                          <a14:useLocalDpi xmlns:a14="http://schemas.microsoft.com/office/drawing/2010/main" val="0"/>
                        </a:ext>
                      </a:extLst>
                    </a:blip>
                    <a:stretch>
                      <a:fillRect/>
                    </a:stretch>
                  </pic:blipFill>
                  <pic:spPr>
                    <a:xfrm>
                      <a:off x="0" y="0"/>
                      <a:ext cx="6172200" cy="5845810"/>
                    </a:xfrm>
                    <a:prstGeom prst="rect">
                      <a:avLst/>
                    </a:prstGeom>
                  </pic:spPr>
                </pic:pic>
              </a:graphicData>
            </a:graphic>
          </wp:anchor>
        </w:drawing>
      </w:r>
      <w:r w:rsidR="00AC650B">
        <w:t>Twelve Steps to a Successful Parish Mission Plan – Chart</w:t>
      </w:r>
      <w:bookmarkEnd w:id="9"/>
      <w:bookmarkEnd w:id="10"/>
    </w:p>
    <w:p w:rsidR="00C950BC" w:rsidRDefault="00C950BC" w:rsidP="00AC650B">
      <w:r>
        <w:br w:type="page"/>
      </w:r>
    </w:p>
    <w:p w:rsidR="00C950BC" w:rsidRDefault="00C950BC" w:rsidP="00C950BC">
      <w:pPr>
        <w:pStyle w:val="Heading1"/>
      </w:pPr>
      <w:bookmarkStart w:id="11" w:name="_Toc510391177"/>
      <w:bookmarkStart w:id="12" w:name="_Toc510391579"/>
      <w:r>
        <w:lastRenderedPageBreak/>
        <w:t>PMP: STEP 1</w:t>
      </w:r>
      <w:r>
        <w:tab/>
        <w:t>ASSESSMENT – HEALTH OF LEADERSHIP SURVEY</w:t>
      </w:r>
      <w:bookmarkEnd w:id="11"/>
      <w:bookmarkEnd w:id="12"/>
    </w:p>
    <w:p w:rsidR="007A4C9C" w:rsidRPr="007A4C9C" w:rsidRDefault="007A4C9C" w:rsidP="007A4C9C">
      <w:pPr>
        <w:numPr>
          <w:ilvl w:val="0"/>
          <w:numId w:val="17"/>
        </w:numPr>
      </w:pPr>
      <w:r w:rsidRPr="007A4C9C">
        <w:t>The ministry leader, parish and school staff, board members, and council/committee members complete the electronic Health of Leadership Survey regarding their perception of the parish’s, the school’s, and their own efforts in reference to Evangelization, Discipleship, Lea</w:t>
      </w:r>
      <w:r w:rsidR="00F8103A">
        <w:t xml:space="preserve">dership, and Community Impact. </w:t>
      </w:r>
    </w:p>
    <w:p w:rsidR="007A4C9C" w:rsidRPr="007A4C9C" w:rsidRDefault="007A4C9C" w:rsidP="007A4C9C">
      <w:pPr>
        <w:numPr>
          <w:ilvl w:val="0"/>
          <w:numId w:val="17"/>
        </w:numPr>
      </w:pPr>
      <w:r w:rsidRPr="007A4C9C">
        <w:t>The Le</w:t>
      </w:r>
      <w:r w:rsidR="00F8103A">
        <w:t>adership Survey is completed on</w:t>
      </w:r>
      <w:r w:rsidRPr="007A4C9C">
        <w:t xml:space="preserve">line by all members of the PMP </w:t>
      </w:r>
      <w:r w:rsidR="00F8103A">
        <w:t>T</w:t>
      </w:r>
      <w:r w:rsidRPr="007A4C9C">
        <w:t>eam by the deadline set by the Parish Planning and Pastoral Services Department.</w:t>
      </w:r>
    </w:p>
    <w:p w:rsidR="007A4C9C" w:rsidRPr="007A4C9C" w:rsidRDefault="007A4C9C" w:rsidP="007A4C9C">
      <w:pPr>
        <w:numPr>
          <w:ilvl w:val="0"/>
          <w:numId w:val="17"/>
        </w:numPr>
      </w:pPr>
      <w:r w:rsidRPr="007A4C9C">
        <w:t xml:space="preserve">The results of survey will be shared with the whole PMP </w:t>
      </w:r>
      <w:r w:rsidR="00BB4D01">
        <w:t>T</w:t>
      </w:r>
      <w:r w:rsidRPr="007A4C9C">
        <w:t xml:space="preserve">eam and will point out areas for improvement in the four areas mentioned above. </w:t>
      </w:r>
    </w:p>
    <w:p w:rsidR="007A4C9C" w:rsidRPr="007A4C9C" w:rsidRDefault="007A4C9C" w:rsidP="007A4C9C">
      <w:pPr>
        <w:numPr>
          <w:ilvl w:val="0"/>
          <w:numId w:val="17"/>
        </w:numPr>
      </w:pPr>
      <w:r w:rsidRPr="007A4C9C">
        <w:t xml:space="preserve">The PMP </w:t>
      </w:r>
      <w:r w:rsidR="00F8103A">
        <w:t>T</w:t>
      </w:r>
      <w:r w:rsidRPr="007A4C9C">
        <w:t>eam will review and discuss the results of the survey.</w:t>
      </w:r>
    </w:p>
    <w:p w:rsidR="007A4C9C" w:rsidRPr="007A4C9C" w:rsidRDefault="00F8103A" w:rsidP="007A4C9C">
      <w:pPr>
        <w:numPr>
          <w:ilvl w:val="0"/>
          <w:numId w:val="17"/>
        </w:numPr>
      </w:pPr>
      <w:r>
        <w:t>The PMP T</w:t>
      </w:r>
      <w:r w:rsidR="007A4C9C" w:rsidRPr="007A4C9C">
        <w:t>eam will then list all of the areas that need improvement.</w:t>
      </w:r>
    </w:p>
    <w:p w:rsidR="007A4C9C" w:rsidRPr="007A4C9C" w:rsidRDefault="007A4C9C" w:rsidP="007A4C9C">
      <w:pPr>
        <w:numPr>
          <w:ilvl w:val="0"/>
          <w:numId w:val="17"/>
        </w:numPr>
      </w:pPr>
      <w:r w:rsidRPr="007A4C9C">
        <w:t xml:space="preserve">Each member </w:t>
      </w:r>
      <w:r w:rsidR="00F8103A">
        <w:t>of the PMP T</w:t>
      </w:r>
      <w:r w:rsidRPr="007A4C9C">
        <w:t>eam will then vote on the top ten (10) ar</w:t>
      </w:r>
      <w:r w:rsidR="00C37E35">
        <w:t xml:space="preserve">eas that need improvement. </w:t>
      </w:r>
      <w:r w:rsidRPr="007A4C9C">
        <w:t>They can use Post-It Notes, colored dots, or tally marks in casting their vote.</w:t>
      </w:r>
    </w:p>
    <w:p w:rsidR="007A4C9C" w:rsidRPr="007A4C9C" w:rsidRDefault="007A4C9C" w:rsidP="007A4C9C">
      <w:pPr>
        <w:numPr>
          <w:ilvl w:val="0"/>
          <w:numId w:val="17"/>
        </w:numPr>
      </w:pPr>
      <w:r w:rsidRPr="007A4C9C">
        <w:t xml:space="preserve">Those ten (10) items with the most votes are then listed in order of importance by the PMP </w:t>
      </w:r>
      <w:r w:rsidR="00F8103A">
        <w:t>T</w:t>
      </w:r>
      <w:r w:rsidRPr="007A4C9C">
        <w:t>eam and retained for future processing and synthesizing (Step 5).</w:t>
      </w:r>
    </w:p>
    <w:p w:rsidR="007A4C9C" w:rsidRPr="007A4C9C" w:rsidRDefault="007A4C9C" w:rsidP="007A4C9C">
      <w:pPr>
        <w:rPr>
          <w:b/>
        </w:rPr>
      </w:pPr>
      <w:r w:rsidRPr="007A4C9C">
        <w:rPr>
          <w:b/>
        </w:rPr>
        <w:t>List</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7A4C9C" w:rsidRPr="007A4C9C" w:rsidRDefault="007A4C9C" w:rsidP="007A4C9C">
      <w:pPr>
        <w:numPr>
          <w:ilvl w:val="0"/>
          <w:numId w:val="18"/>
        </w:numPr>
        <w:spacing w:before="240" w:after="240"/>
        <w:rPr>
          <w:b/>
        </w:rPr>
      </w:pPr>
      <w:r w:rsidRPr="007A4C9C">
        <w:rPr>
          <w:b/>
        </w:rPr>
        <w:t>________________________________________________________________________</w:t>
      </w:r>
    </w:p>
    <w:p w:rsidR="00C950BC" w:rsidRDefault="00C950BC" w:rsidP="00C950BC"/>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13" w:name="_Toc510391178"/>
      <w:bookmarkStart w:id="14" w:name="_Toc510391580"/>
      <w:r>
        <w:lastRenderedPageBreak/>
        <w:t xml:space="preserve">PMP: STEP </w:t>
      </w:r>
      <w:r w:rsidR="009034B8">
        <w:t>2</w:t>
      </w:r>
      <w:r>
        <w:tab/>
        <w:t xml:space="preserve">ASSESSMENT – </w:t>
      </w:r>
      <w:r w:rsidR="009034B8">
        <w:t>OPERATIONAL &amp; MINISTRY CHECKLISTS</w:t>
      </w:r>
      <w:bookmarkEnd w:id="13"/>
      <w:bookmarkEnd w:id="14"/>
    </w:p>
    <w:p w:rsidR="0072083F" w:rsidRPr="0072083F" w:rsidRDefault="0072083F" w:rsidP="0072083F">
      <w:pPr>
        <w:numPr>
          <w:ilvl w:val="0"/>
          <w:numId w:val="19"/>
        </w:numPr>
      </w:pPr>
      <w:r w:rsidRPr="0072083F">
        <w:t xml:space="preserve">The appropriate personnel and school personnel fill out various checklists associated with parish and school operations. </w:t>
      </w:r>
    </w:p>
    <w:p w:rsidR="0072083F" w:rsidRPr="0072083F" w:rsidRDefault="0072083F" w:rsidP="0072083F">
      <w:pPr>
        <w:numPr>
          <w:ilvl w:val="0"/>
          <w:numId w:val="19"/>
        </w:numPr>
      </w:pPr>
      <w:r w:rsidRPr="0072083F">
        <w:t xml:space="preserve">These checklists will point out areas for improvement in various areas of parish and school operations.  </w:t>
      </w:r>
    </w:p>
    <w:p w:rsidR="0072083F" w:rsidRPr="0072083F" w:rsidRDefault="00BB4D01" w:rsidP="0072083F">
      <w:pPr>
        <w:numPr>
          <w:ilvl w:val="0"/>
          <w:numId w:val="19"/>
        </w:numPr>
      </w:pPr>
      <w:r>
        <w:t>The PMP T</w:t>
      </w:r>
      <w:r w:rsidR="0072083F" w:rsidRPr="0072083F">
        <w:t>eam will review and discuss the results of all the checklists.</w:t>
      </w:r>
    </w:p>
    <w:p w:rsidR="0072083F" w:rsidRPr="0072083F" w:rsidRDefault="0072083F" w:rsidP="0072083F">
      <w:pPr>
        <w:numPr>
          <w:ilvl w:val="0"/>
          <w:numId w:val="19"/>
        </w:numPr>
      </w:pPr>
      <w:r w:rsidRPr="0072083F">
        <w:t xml:space="preserve">The PMP </w:t>
      </w:r>
      <w:r w:rsidR="00BB4D01">
        <w:t>T</w:t>
      </w:r>
      <w:r w:rsidRPr="0072083F">
        <w:t>eam will then list all of the areas that need improvement.</w:t>
      </w:r>
    </w:p>
    <w:p w:rsidR="0072083F" w:rsidRPr="0072083F" w:rsidRDefault="0072083F" w:rsidP="0072083F">
      <w:pPr>
        <w:numPr>
          <w:ilvl w:val="0"/>
          <w:numId w:val="19"/>
        </w:numPr>
      </w:pPr>
      <w:r w:rsidRPr="0072083F">
        <w:t>Each m</w:t>
      </w:r>
      <w:r w:rsidR="00BB4D01">
        <w:t>ember of the PMP T</w:t>
      </w:r>
      <w:r w:rsidRPr="0072083F">
        <w:t>eam will then vote on the top ten (1</w:t>
      </w:r>
      <w:r w:rsidR="00C37E35">
        <w:t>0) areas that need improvement.</w:t>
      </w:r>
      <w:r w:rsidRPr="0072083F">
        <w:t xml:space="preserve"> They can use Post-It Notes, colored dots, or tally marks in casting their vote.</w:t>
      </w:r>
    </w:p>
    <w:p w:rsidR="0072083F" w:rsidRPr="0072083F" w:rsidRDefault="0072083F" w:rsidP="0072083F">
      <w:pPr>
        <w:numPr>
          <w:ilvl w:val="0"/>
          <w:numId w:val="19"/>
        </w:numPr>
      </w:pPr>
      <w:r w:rsidRPr="0072083F">
        <w:t>Those ten (10) items with the most votes are then listed out in order of importance by the</w:t>
      </w:r>
      <w:r w:rsidR="00BB4D01">
        <w:t xml:space="preserve"> PMP T</w:t>
      </w:r>
      <w:r w:rsidRPr="0072083F">
        <w:t>eam and retained for future processing and synthesizing (Step 5).</w:t>
      </w:r>
    </w:p>
    <w:p w:rsidR="0072083F" w:rsidRPr="0072083F" w:rsidRDefault="0072083F" w:rsidP="0072083F">
      <w:pPr>
        <w:numPr>
          <w:ilvl w:val="0"/>
          <w:numId w:val="19"/>
        </w:numPr>
      </w:pPr>
      <w:r w:rsidRPr="0072083F">
        <w:t>A list of the ten (10) major areas for impro</w:t>
      </w:r>
      <w:r w:rsidR="00BB4D01">
        <w:t>vement will be made by the PMP T</w:t>
      </w:r>
      <w:r w:rsidRPr="0072083F">
        <w:t>eam and retained for future processing and synthesizing (Step 5).</w:t>
      </w:r>
    </w:p>
    <w:p w:rsidR="0072083F" w:rsidRPr="007A4C9C" w:rsidRDefault="0072083F" w:rsidP="0072083F">
      <w:pPr>
        <w:rPr>
          <w:b/>
        </w:rPr>
      </w:pPr>
      <w:r w:rsidRPr="007A4C9C">
        <w:rPr>
          <w:b/>
        </w:rPr>
        <w:t>List</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p>
    <w:p w:rsidR="00C950BC" w:rsidRDefault="00C950BC" w:rsidP="00C950BC"/>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15" w:name="_Toc510391179"/>
      <w:bookmarkStart w:id="16" w:name="_Toc510391581"/>
      <w:r>
        <w:lastRenderedPageBreak/>
        <w:t xml:space="preserve">PMP: STEP </w:t>
      </w:r>
      <w:r w:rsidR="009034B8">
        <w:t>3</w:t>
      </w:r>
      <w:r>
        <w:tab/>
        <w:t xml:space="preserve">ASSESSMENT – </w:t>
      </w:r>
      <w:r w:rsidR="009034B8">
        <w:t>PARISH DATA &amp; COMMUNITY ANALYSIS</w:t>
      </w:r>
      <w:bookmarkEnd w:id="15"/>
      <w:bookmarkEnd w:id="16"/>
    </w:p>
    <w:p w:rsidR="00E06376" w:rsidRPr="00E06376" w:rsidRDefault="00E06376" w:rsidP="00E06376">
      <w:pPr>
        <w:numPr>
          <w:ilvl w:val="0"/>
          <w:numId w:val="21"/>
        </w:numPr>
      </w:pPr>
      <w:r w:rsidRPr="00E06376">
        <w:t xml:space="preserve">The parish and school </w:t>
      </w:r>
      <w:r w:rsidR="00E52D2C">
        <w:t>PMP T</w:t>
      </w:r>
      <w:r w:rsidRPr="00E06376">
        <w:t>eam will review their parish data sheets regarding community and parish demographics, school and r</w:t>
      </w:r>
      <w:r w:rsidR="00C37E35">
        <w:t xml:space="preserve">eligious education enrollment </w:t>
      </w:r>
      <w:r w:rsidR="00F67244">
        <w:t xml:space="preserve">as well </w:t>
      </w:r>
      <w:r w:rsidRPr="00E06376">
        <w:t>as the youthfulness, faithfulness, contributions, and activity of the parish.</w:t>
      </w:r>
    </w:p>
    <w:p w:rsidR="00E06376" w:rsidRPr="00E06376" w:rsidRDefault="00E06376" w:rsidP="00E06376">
      <w:pPr>
        <w:numPr>
          <w:ilvl w:val="0"/>
          <w:numId w:val="21"/>
        </w:numPr>
      </w:pPr>
      <w:r w:rsidRPr="00E06376">
        <w:t>T</w:t>
      </w:r>
      <w:r w:rsidR="00BB4D01">
        <w:t>he PMP T</w:t>
      </w:r>
      <w:r w:rsidRPr="00E06376">
        <w:t>eam will look at trends between 2008 and 2017 regarding registered households, Mass attendance, the reception of the sacraments of initiation and marriage, community and parish economic and demographic data, contributed units, community values, non-participation in religion, and the average contribution per contributor.</w:t>
      </w:r>
    </w:p>
    <w:p w:rsidR="00E06376" w:rsidRPr="00E06376" w:rsidRDefault="00BB4D01" w:rsidP="00E06376">
      <w:pPr>
        <w:numPr>
          <w:ilvl w:val="0"/>
          <w:numId w:val="21"/>
        </w:numPr>
      </w:pPr>
      <w:r>
        <w:t>The PMP T</w:t>
      </w:r>
      <w:r w:rsidR="00E06376" w:rsidRPr="00E06376">
        <w:t xml:space="preserve">eam will look for and identify connections between the various trends they observe utilizing the questions provided along with the parish data sheet.  </w:t>
      </w:r>
    </w:p>
    <w:p w:rsidR="00E06376" w:rsidRPr="00E06376" w:rsidRDefault="00E06376" w:rsidP="00E06376">
      <w:pPr>
        <w:numPr>
          <w:ilvl w:val="0"/>
          <w:numId w:val="21"/>
        </w:numPr>
      </w:pPr>
      <w:r w:rsidRPr="00E06376">
        <w:t xml:space="preserve">The </w:t>
      </w:r>
      <w:r w:rsidR="00BB4D01">
        <w:t>PMP T</w:t>
      </w:r>
      <w:r w:rsidRPr="00E06376">
        <w:t>eam will list up to five (5) recommendations for improvement in youth-faith and active membership in the parish as well as community involvement based on their analysis of the parish data sheet.</w:t>
      </w:r>
    </w:p>
    <w:p w:rsidR="00E06376" w:rsidRPr="00E06376" w:rsidRDefault="00E06376" w:rsidP="00E06376">
      <w:pPr>
        <w:numPr>
          <w:ilvl w:val="0"/>
          <w:numId w:val="21"/>
        </w:numPr>
        <w:rPr>
          <w:b/>
        </w:rPr>
      </w:pPr>
      <w:r w:rsidRPr="00E06376">
        <w:t xml:space="preserve">The PMP </w:t>
      </w:r>
      <w:r w:rsidR="00BB4D01">
        <w:t>T</w:t>
      </w:r>
      <w:r w:rsidRPr="00E06376">
        <w:t>eam will then retain their list of no more five (5) items for future processing and synthesizing (Step 5).</w:t>
      </w:r>
    </w:p>
    <w:p w:rsidR="00E06376" w:rsidRPr="00E06376" w:rsidRDefault="00E06376" w:rsidP="001954C5">
      <w:pPr>
        <w:spacing w:before="0" w:after="0" w:line="240" w:lineRule="auto"/>
        <w:rPr>
          <w:b/>
        </w:rPr>
      </w:pPr>
      <w:r w:rsidRPr="00E06376">
        <w:rPr>
          <w:b/>
        </w:rPr>
        <w:t>List</w:t>
      </w:r>
    </w:p>
    <w:p w:rsidR="00E06376" w:rsidRPr="00E06376" w:rsidRDefault="00E06376" w:rsidP="001954C5">
      <w:pPr>
        <w:numPr>
          <w:ilvl w:val="0"/>
          <w:numId w:val="22"/>
        </w:numPr>
        <w:spacing w:before="0" w:after="240" w:line="360" w:lineRule="auto"/>
        <w:rPr>
          <w:b/>
        </w:rPr>
      </w:pPr>
      <w:r w:rsidRPr="00E06376">
        <w:rPr>
          <w:b/>
        </w:rPr>
        <w:t>Youthfulness _______________________________________________________________________</w:t>
      </w:r>
    </w:p>
    <w:p w:rsidR="00E06376" w:rsidRPr="00E06376" w:rsidRDefault="00E06376" w:rsidP="001954C5">
      <w:pPr>
        <w:numPr>
          <w:ilvl w:val="0"/>
          <w:numId w:val="22"/>
        </w:numPr>
        <w:spacing w:before="0" w:after="240" w:line="360" w:lineRule="auto"/>
        <w:rPr>
          <w:b/>
        </w:rPr>
      </w:pPr>
      <w:r w:rsidRPr="00E06376">
        <w:rPr>
          <w:b/>
        </w:rPr>
        <w:t>Faithfulness _______________________________________________________________________</w:t>
      </w:r>
    </w:p>
    <w:p w:rsidR="00E06376" w:rsidRPr="00E06376" w:rsidRDefault="00E06376" w:rsidP="001954C5">
      <w:pPr>
        <w:numPr>
          <w:ilvl w:val="0"/>
          <w:numId w:val="22"/>
        </w:numPr>
        <w:spacing w:before="0" w:after="240" w:line="360" w:lineRule="auto"/>
        <w:rPr>
          <w:b/>
        </w:rPr>
      </w:pPr>
      <w:r w:rsidRPr="00E06376">
        <w:rPr>
          <w:b/>
        </w:rPr>
        <w:t>Contributions ________________________________________________________________________</w:t>
      </w:r>
    </w:p>
    <w:p w:rsidR="00E06376" w:rsidRPr="00E06376" w:rsidRDefault="00E06376" w:rsidP="001954C5">
      <w:pPr>
        <w:numPr>
          <w:ilvl w:val="0"/>
          <w:numId w:val="22"/>
        </w:numPr>
        <w:spacing w:before="0" w:after="240" w:line="360" w:lineRule="auto"/>
        <w:rPr>
          <w:b/>
        </w:rPr>
      </w:pPr>
      <w:r w:rsidRPr="00E06376">
        <w:rPr>
          <w:b/>
        </w:rPr>
        <w:t>Active Membership ________________________________________________________________________</w:t>
      </w:r>
    </w:p>
    <w:p w:rsidR="00E06376" w:rsidRPr="00E06376" w:rsidRDefault="00E06376" w:rsidP="001954C5">
      <w:pPr>
        <w:numPr>
          <w:ilvl w:val="0"/>
          <w:numId w:val="22"/>
        </w:numPr>
        <w:spacing w:before="0" w:after="240" w:line="360" w:lineRule="auto"/>
        <w:rPr>
          <w:b/>
        </w:rPr>
      </w:pPr>
      <w:r w:rsidRPr="00E06376">
        <w:rPr>
          <w:b/>
        </w:rPr>
        <w:t>Community Services &amp; Organizations ________________________________________________________________________</w:t>
      </w:r>
    </w:p>
    <w:p w:rsidR="00C950BC" w:rsidRDefault="00C950BC" w:rsidP="00C950BC"/>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17" w:name="_Toc510391180"/>
      <w:bookmarkStart w:id="18" w:name="_Toc510391582"/>
      <w:r>
        <w:lastRenderedPageBreak/>
        <w:t xml:space="preserve">PMP: STEP </w:t>
      </w:r>
      <w:r w:rsidR="009034B8">
        <w:t>4</w:t>
      </w:r>
      <w:r>
        <w:tab/>
        <w:t xml:space="preserve">ASSESSMENT – </w:t>
      </w:r>
      <w:r w:rsidR="009034B8">
        <w:t>STRATEGIC CATHOLIC SCHOOL PLAN</w:t>
      </w:r>
      <w:bookmarkEnd w:id="17"/>
      <w:bookmarkEnd w:id="18"/>
    </w:p>
    <w:p w:rsidR="00E6466D" w:rsidRDefault="00E6466D" w:rsidP="00E6466D">
      <w:r>
        <w:t>•</w:t>
      </w:r>
      <w:r>
        <w:tab/>
      </w:r>
      <w:r w:rsidR="00E52D2C">
        <w:t>If the PMP</w:t>
      </w:r>
      <w:r>
        <w:t xml:space="preserve"> </w:t>
      </w:r>
      <w:r w:rsidR="00E52D2C">
        <w:t>T</w:t>
      </w:r>
      <w:r>
        <w:t xml:space="preserve">eam has responsibility for mission planning for a Catholic school or system, the parish and school </w:t>
      </w:r>
      <w:r w:rsidR="00E52D2C">
        <w:t>PMP</w:t>
      </w:r>
      <w:r>
        <w:t xml:space="preserve"> </w:t>
      </w:r>
      <w:r w:rsidR="00E52D2C">
        <w:t>T</w:t>
      </w:r>
      <w:r>
        <w:t xml:space="preserve">eam will utilize electronic copies of the </w:t>
      </w:r>
      <w:r w:rsidRPr="00E6466D">
        <w:t xml:space="preserve">Strategic &amp; Mission Plan for Catholic Schools </w:t>
      </w:r>
      <w:r>
        <w:t>for this step.</w:t>
      </w:r>
    </w:p>
    <w:p w:rsidR="00E6466D" w:rsidRDefault="00E6466D" w:rsidP="00E6466D">
      <w:r>
        <w:t>•</w:t>
      </w:r>
      <w:r>
        <w:tab/>
        <w:t>The PMP team will review the Diocesan Strategic Plan for Catholic Schools and determine which goals in this plan will be integrated into the development of their common parish/school Parish Mission Plan (i.e. Goal 2 on page 4 of the Diocesan Strategic Plan for Schools).</w:t>
      </w:r>
      <w:r>
        <w:rPr>
          <w:rStyle w:val="FootnoteReference"/>
        </w:rPr>
        <w:footnoteReference w:id="1"/>
      </w:r>
      <w:r>
        <w:t xml:space="preserve"> </w:t>
      </w:r>
    </w:p>
    <w:p w:rsidR="00E6466D" w:rsidRDefault="00E6466D" w:rsidP="00E6466D">
      <w:r>
        <w:t>•</w:t>
      </w:r>
      <w:r>
        <w:tab/>
        <w:t>No more than five (5) goals that stress formation in discipleship, evangelization, collaboration and cooperation between the parish and school as well as community impact should be identified by the planning team as a major parish/school collaborative focus.</w:t>
      </w:r>
    </w:p>
    <w:p w:rsidR="00E6466D" w:rsidRDefault="00E6466D" w:rsidP="00E6466D">
      <w:r>
        <w:t>•</w:t>
      </w:r>
      <w:r>
        <w:tab/>
        <w:t xml:space="preserve">The PMP </w:t>
      </w:r>
      <w:r w:rsidR="00E52D2C">
        <w:t>T</w:t>
      </w:r>
      <w:r>
        <w:t>eam will list no more than five (5) goals they have identified in this step and retain the list for future processing and synthesizing (Step 5).</w:t>
      </w:r>
    </w:p>
    <w:p w:rsidR="00E6466D" w:rsidRPr="00E6466D" w:rsidRDefault="00E6466D" w:rsidP="00E6466D">
      <w:pPr>
        <w:rPr>
          <w:b/>
        </w:rPr>
      </w:pPr>
      <w:r w:rsidRPr="00E6466D">
        <w:rPr>
          <w:b/>
        </w:rPr>
        <w:t>List</w:t>
      </w:r>
    </w:p>
    <w:p w:rsidR="00E6466D" w:rsidRDefault="00E6466D" w:rsidP="00E6466D">
      <w:pPr>
        <w:spacing w:before="360" w:after="360"/>
      </w:pPr>
      <w:r>
        <w:t>1.</w:t>
      </w:r>
      <w:r>
        <w:tab/>
        <w:t>_________________________________________________________________________</w:t>
      </w:r>
    </w:p>
    <w:p w:rsidR="00E6466D" w:rsidRDefault="00E6466D" w:rsidP="00E6466D">
      <w:pPr>
        <w:spacing w:before="360" w:after="360"/>
      </w:pPr>
      <w:r>
        <w:t>2.</w:t>
      </w:r>
      <w:r>
        <w:tab/>
        <w:t>_________________________________________________________________________</w:t>
      </w:r>
    </w:p>
    <w:p w:rsidR="00E6466D" w:rsidRDefault="00E6466D" w:rsidP="00E6466D">
      <w:pPr>
        <w:spacing w:before="360" w:after="360"/>
      </w:pPr>
      <w:r>
        <w:t>3.</w:t>
      </w:r>
      <w:r>
        <w:tab/>
        <w:t>_________________________________________________________________________</w:t>
      </w:r>
    </w:p>
    <w:p w:rsidR="00E6466D" w:rsidRDefault="00E6466D" w:rsidP="00E6466D">
      <w:pPr>
        <w:spacing w:before="360" w:after="360"/>
      </w:pPr>
      <w:r>
        <w:t>4.</w:t>
      </w:r>
      <w:r>
        <w:tab/>
        <w:t>_________________________________________________________________________</w:t>
      </w:r>
    </w:p>
    <w:p w:rsidR="00C950BC" w:rsidRDefault="00E6466D" w:rsidP="00E6466D">
      <w:pPr>
        <w:spacing w:before="360" w:after="360"/>
      </w:pPr>
      <w:r>
        <w:t>5.</w:t>
      </w:r>
      <w:r>
        <w:tab/>
        <w:t>_________________________________________________________________________</w:t>
      </w:r>
    </w:p>
    <w:p w:rsidR="009034B8" w:rsidRDefault="009034B8">
      <w:pPr>
        <w:rPr>
          <w:rFonts w:asciiTheme="majorHAnsi" w:eastAsiaTheme="majorEastAsia" w:hAnsiTheme="majorHAnsi" w:cstheme="majorBidi"/>
          <w:b/>
          <w:bCs/>
          <w:color w:val="365F91" w:themeColor="accent1" w:themeShade="BF"/>
          <w:sz w:val="28"/>
          <w:szCs w:val="28"/>
        </w:rPr>
      </w:pPr>
      <w:bookmarkStart w:id="19" w:name="_GoBack"/>
      <w:bookmarkEnd w:id="19"/>
      <w:r>
        <w:br w:type="page"/>
      </w:r>
    </w:p>
    <w:p w:rsidR="00C950BC" w:rsidRDefault="00C950BC" w:rsidP="0060073B">
      <w:pPr>
        <w:pStyle w:val="Heading1"/>
      </w:pPr>
      <w:bookmarkStart w:id="20" w:name="_Toc510391187"/>
      <w:bookmarkStart w:id="21" w:name="_Toc510391589"/>
      <w:r>
        <w:lastRenderedPageBreak/>
        <w:t xml:space="preserve">PMP: STEP </w:t>
      </w:r>
      <w:r w:rsidR="009034B8">
        <w:t>5</w:t>
      </w:r>
      <w:r>
        <w:tab/>
      </w:r>
      <w:r w:rsidR="009034B8">
        <w:t>OBSERVATIONS / ANALYSIS</w:t>
      </w:r>
      <w:bookmarkEnd w:id="20"/>
      <w:bookmarkEnd w:id="21"/>
    </w:p>
    <w:p w:rsidR="00F24DC6" w:rsidRPr="00F24DC6" w:rsidRDefault="00F24DC6" w:rsidP="00F24DC6">
      <w:pPr>
        <w:numPr>
          <w:ilvl w:val="0"/>
          <w:numId w:val="30"/>
        </w:numPr>
      </w:pPr>
      <w:r w:rsidRPr="00F24DC6">
        <w:t xml:space="preserve">The </w:t>
      </w:r>
      <w:r w:rsidR="00E52D2C">
        <w:t>PMP T</w:t>
      </w:r>
      <w:r w:rsidRPr="00F24DC6">
        <w:t>eam compiles all of the lists developed in S</w:t>
      </w:r>
      <w:r w:rsidR="000316B1">
        <w:t>teps 1 through 4 into one list.</w:t>
      </w:r>
      <w:r w:rsidRPr="00F24DC6">
        <w:t xml:space="preserve"> Th</w:t>
      </w:r>
      <w:r w:rsidR="001D47FD">
        <w:t>e</w:t>
      </w:r>
      <w:r w:rsidRPr="00F24DC6">
        <w:t xml:space="preserve"> list should be no longer than twenty (20) items.</w:t>
      </w:r>
    </w:p>
    <w:p w:rsidR="00F24DC6" w:rsidRPr="00F24DC6" w:rsidRDefault="00F24DC6" w:rsidP="00F24DC6">
      <w:pPr>
        <w:rPr>
          <w:b/>
        </w:rPr>
      </w:pPr>
      <w:r w:rsidRPr="00F24DC6">
        <w:rPr>
          <w:b/>
        </w:rPr>
        <w:t>List</w:t>
      </w:r>
    </w:p>
    <w:p w:rsidR="00F24DC6" w:rsidRPr="00F24DC6" w:rsidRDefault="00F24DC6" w:rsidP="00F24DC6">
      <w:pPr>
        <w:spacing w:after="240"/>
        <w:rPr>
          <w:b/>
        </w:rPr>
      </w:pPr>
      <w:r w:rsidRPr="00F24DC6">
        <w:rPr>
          <w:b/>
        </w:rPr>
        <w:t>1.</w:t>
      </w:r>
      <w:r w:rsidRPr="00F24DC6">
        <w:rPr>
          <w:b/>
        </w:rPr>
        <w:tab/>
        <w:t>_________________________________________________________________________</w:t>
      </w:r>
    </w:p>
    <w:p w:rsidR="00F24DC6" w:rsidRPr="00F24DC6" w:rsidRDefault="00F24DC6" w:rsidP="00F24DC6">
      <w:pPr>
        <w:spacing w:after="240"/>
        <w:rPr>
          <w:b/>
        </w:rPr>
      </w:pPr>
      <w:r w:rsidRPr="00F24DC6">
        <w:rPr>
          <w:b/>
        </w:rPr>
        <w:t>2.</w:t>
      </w:r>
      <w:r w:rsidRPr="00F24DC6">
        <w:rPr>
          <w:b/>
        </w:rPr>
        <w:tab/>
        <w:t>_________________________________________________________________________</w:t>
      </w:r>
    </w:p>
    <w:p w:rsidR="00F24DC6" w:rsidRPr="00F24DC6" w:rsidRDefault="00F24DC6" w:rsidP="00F24DC6">
      <w:pPr>
        <w:spacing w:after="240"/>
        <w:rPr>
          <w:b/>
        </w:rPr>
      </w:pPr>
      <w:r w:rsidRPr="00F24DC6">
        <w:rPr>
          <w:b/>
        </w:rPr>
        <w:t>3.</w:t>
      </w:r>
      <w:r w:rsidRPr="00F24DC6">
        <w:rPr>
          <w:b/>
        </w:rPr>
        <w:tab/>
        <w:t>_________________________________________________________________________</w:t>
      </w:r>
    </w:p>
    <w:p w:rsidR="00F24DC6" w:rsidRPr="00F24DC6" w:rsidRDefault="00F24DC6" w:rsidP="00F24DC6">
      <w:pPr>
        <w:spacing w:after="240"/>
        <w:rPr>
          <w:b/>
        </w:rPr>
      </w:pPr>
      <w:r w:rsidRPr="00F24DC6">
        <w:rPr>
          <w:b/>
        </w:rPr>
        <w:t>4.</w:t>
      </w:r>
      <w:r w:rsidRPr="00F24DC6">
        <w:rPr>
          <w:b/>
        </w:rPr>
        <w:tab/>
        <w:t>_________________________________________________________________________</w:t>
      </w:r>
    </w:p>
    <w:p w:rsidR="00F24DC6" w:rsidRPr="00F24DC6" w:rsidRDefault="00F24DC6" w:rsidP="00F24DC6">
      <w:pPr>
        <w:spacing w:after="240"/>
        <w:rPr>
          <w:b/>
        </w:rPr>
      </w:pPr>
      <w:r w:rsidRPr="00F24DC6">
        <w:rPr>
          <w:b/>
        </w:rPr>
        <w:t>5.</w:t>
      </w:r>
      <w:r w:rsidRPr="00F24DC6">
        <w:rPr>
          <w:b/>
        </w:rPr>
        <w:tab/>
        <w:t>_________________________________________________________________________</w:t>
      </w:r>
    </w:p>
    <w:p w:rsidR="00F24DC6" w:rsidRPr="00F24DC6" w:rsidRDefault="00F24DC6" w:rsidP="00F24DC6">
      <w:pPr>
        <w:spacing w:after="240"/>
        <w:rPr>
          <w:b/>
        </w:rPr>
      </w:pPr>
      <w:r w:rsidRPr="00F24DC6">
        <w:rPr>
          <w:b/>
        </w:rPr>
        <w:t>6.</w:t>
      </w:r>
      <w:r w:rsidRPr="00F24DC6">
        <w:rPr>
          <w:b/>
        </w:rPr>
        <w:tab/>
        <w:t>_________________________________________________________________________</w:t>
      </w:r>
    </w:p>
    <w:p w:rsidR="00F24DC6" w:rsidRPr="00F24DC6" w:rsidRDefault="00F24DC6" w:rsidP="00F24DC6">
      <w:pPr>
        <w:spacing w:after="240"/>
        <w:rPr>
          <w:b/>
        </w:rPr>
      </w:pPr>
      <w:r w:rsidRPr="00F24DC6">
        <w:rPr>
          <w:b/>
        </w:rPr>
        <w:t xml:space="preserve">7. </w:t>
      </w:r>
      <w:r w:rsidRPr="00F24DC6">
        <w:rPr>
          <w:b/>
        </w:rPr>
        <w:tab/>
        <w:t>_________________________________________________________________________</w:t>
      </w:r>
    </w:p>
    <w:p w:rsidR="00F24DC6" w:rsidRPr="00F24DC6" w:rsidRDefault="00F24DC6" w:rsidP="00F24DC6">
      <w:pPr>
        <w:spacing w:after="240"/>
        <w:rPr>
          <w:b/>
        </w:rPr>
      </w:pPr>
      <w:r w:rsidRPr="00F24DC6">
        <w:rPr>
          <w:b/>
        </w:rPr>
        <w:t>8.</w:t>
      </w:r>
      <w:r w:rsidRPr="00F24DC6">
        <w:rPr>
          <w:b/>
        </w:rPr>
        <w:tab/>
        <w:t>_________________________________________________________________________</w:t>
      </w:r>
    </w:p>
    <w:p w:rsidR="00F24DC6" w:rsidRPr="00F24DC6" w:rsidRDefault="00F24DC6" w:rsidP="00F24DC6">
      <w:pPr>
        <w:spacing w:after="240"/>
        <w:rPr>
          <w:b/>
        </w:rPr>
      </w:pPr>
      <w:r w:rsidRPr="00F24DC6">
        <w:rPr>
          <w:b/>
        </w:rPr>
        <w:t>9.</w:t>
      </w:r>
      <w:r w:rsidRPr="00F24DC6">
        <w:rPr>
          <w:b/>
        </w:rPr>
        <w:tab/>
        <w:t>_________________________________________________________________________</w:t>
      </w:r>
    </w:p>
    <w:p w:rsidR="00F24DC6" w:rsidRPr="00F24DC6" w:rsidRDefault="00F24DC6" w:rsidP="00F24DC6">
      <w:pPr>
        <w:spacing w:after="240"/>
        <w:rPr>
          <w:b/>
        </w:rPr>
      </w:pPr>
      <w:r w:rsidRPr="00F24DC6">
        <w:rPr>
          <w:b/>
        </w:rPr>
        <w:t>10.</w:t>
      </w:r>
      <w:r w:rsidRPr="00F24DC6">
        <w:rPr>
          <w:b/>
        </w:rPr>
        <w:tab/>
        <w:t>_________________________________________________________________________</w:t>
      </w:r>
    </w:p>
    <w:p w:rsidR="00F24DC6" w:rsidRPr="00F24DC6" w:rsidRDefault="00F24DC6" w:rsidP="00F24DC6">
      <w:pPr>
        <w:spacing w:after="240"/>
        <w:rPr>
          <w:b/>
        </w:rPr>
      </w:pPr>
      <w:r w:rsidRPr="00F24DC6">
        <w:rPr>
          <w:b/>
        </w:rPr>
        <w:t>11.</w:t>
      </w:r>
      <w:r w:rsidRPr="00F24DC6">
        <w:rPr>
          <w:b/>
        </w:rPr>
        <w:tab/>
        <w:t>_________________________________________________________________________</w:t>
      </w:r>
    </w:p>
    <w:p w:rsidR="00F24DC6" w:rsidRPr="00F24DC6" w:rsidRDefault="00F24DC6" w:rsidP="00F24DC6">
      <w:pPr>
        <w:spacing w:after="240"/>
        <w:rPr>
          <w:b/>
        </w:rPr>
      </w:pPr>
      <w:r w:rsidRPr="00F24DC6">
        <w:rPr>
          <w:b/>
        </w:rPr>
        <w:t>12.</w:t>
      </w:r>
      <w:r w:rsidRPr="00F24DC6">
        <w:rPr>
          <w:b/>
        </w:rPr>
        <w:tab/>
        <w:t>_________________________________________________________________________</w:t>
      </w:r>
    </w:p>
    <w:p w:rsidR="00F24DC6" w:rsidRPr="00F24DC6" w:rsidRDefault="00F24DC6" w:rsidP="00F24DC6">
      <w:pPr>
        <w:spacing w:after="240"/>
        <w:rPr>
          <w:b/>
        </w:rPr>
      </w:pPr>
      <w:r w:rsidRPr="00F24DC6">
        <w:rPr>
          <w:b/>
        </w:rPr>
        <w:t>13.</w:t>
      </w:r>
      <w:r w:rsidRPr="00F24DC6">
        <w:rPr>
          <w:b/>
        </w:rPr>
        <w:tab/>
        <w:t>_________________________________________________________________________</w:t>
      </w:r>
    </w:p>
    <w:p w:rsidR="00F24DC6" w:rsidRPr="00F24DC6" w:rsidRDefault="00F24DC6" w:rsidP="00F24DC6">
      <w:pPr>
        <w:spacing w:after="240"/>
        <w:rPr>
          <w:b/>
        </w:rPr>
      </w:pPr>
      <w:r w:rsidRPr="00F24DC6">
        <w:rPr>
          <w:b/>
        </w:rPr>
        <w:t>14.</w:t>
      </w:r>
      <w:r w:rsidRPr="00F24DC6">
        <w:rPr>
          <w:b/>
        </w:rPr>
        <w:tab/>
        <w:t>_________________________________________________________________________</w:t>
      </w:r>
    </w:p>
    <w:p w:rsidR="00F24DC6" w:rsidRPr="00F24DC6" w:rsidRDefault="00F24DC6" w:rsidP="00F24DC6">
      <w:pPr>
        <w:spacing w:after="240"/>
        <w:rPr>
          <w:b/>
        </w:rPr>
      </w:pPr>
      <w:r w:rsidRPr="00F24DC6">
        <w:rPr>
          <w:b/>
        </w:rPr>
        <w:t>15.</w:t>
      </w:r>
      <w:r w:rsidRPr="00F24DC6">
        <w:rPr>
          <w:b/>
        </w:rPr>
        <w:tab/>
        <w:t>_________________________________________________________________________</w:t>
      </w:r>
    </w:p>
    <w:p w:rsidR="00F24DC6" w:rsidRPr="00F24DC6" w:rsidRDefault="00F24DC6" w:rsidP="00F24DC6">
      <w:pPr>
        <w:spacing w:after="240"/>
        <w:rPr>
          <w:b/>
        </w:rPr>
      </w:pPr>
      <w:r w:rsidRPr="00F24DC6">
        <w:rPr>
          <w:b/>
        </w:rPr>
        <w:t>16.</w:t>
      </w:r>
      <w:r w:rsidRPr="00F24DC6">
        <w:rPr>
          <w:b/>
        </w:rPr>
        <w:tab/>
        <w:t>_________________________________________________________________________</w:t>
      </w:r>
    </w:p>
    <w:p w:rsidR="00F24DC6" w:rsidRPr="00F24DC6" w:rsidRDefault="00F24DC6" w:rsidP="00F24DC6">
      <w:pPr>
        <w:spacing w:after="240"/>
        <w:rPr>
          <w:b/>
        </w:rPr>
      </w:pPr>
      <w:r w:rsidRPr="00F24DC6">
        <w:rPr>
          <w:b/>
        </w:rPr>
        <w:t>17.</w:t>
      </w:r>
      <w:r w:rsidRPr="00F24DC6">
        <w:rPr>
          <w:b/>
        </w:rPr>
        <w:tab/>
        <w:t>_________________________________________________________________________</w:t>
      </w:r>
    </w:p>
    <w:p w:rsidR="00F24DC6" w:rsidRPr="00F24DC6" w:rsidRDefault="00F24DC6" w:rsidP="00F24DC6">
      <w:pPr>
        <w:spacing w:after="240"/>
        <w:rPr>
          <w:b/>
        </w:rPr>
      </w:pPr>
      <w:r w:rsidRPr="00F24DC6">
        <w:rPr>
          <w:b/>
        </w:rPr>
        <w:t>18.</w:t>
      </w:r>
      <w:r w:rsidRPr="00F24DC6">
        <w:rPr>
          <w:b/>
        </w:rPr>
        <w:tab/>
        <w:t>_________________________________________________________________________</w:t>
      </w:r>
    </w:p>
    <w:p w:rsidR="00F24DC6" w:rsidRPr="00F24DC6" w:rsidRDefault="00F24DC6" w:rsidP="00F24DC6">
      <w:pPr>
        <w:spacing w:after="240"/>
        <w:rPr>
          <w:b/>
        </w:rPr>
      </w:pPr>
      <w:r w:rsidRPr="00F24DC6">
        <w:rPr>
          <w:b/>
        </w:rPr>
        <w:t>19.</w:t>
      </w:r>
      <w:r w:rsidRPr="00F24DC6">
        <w:rPr>
          <w:b/>
        </w:rPr>
        <w:tab/>
        <w:t>_________________________________________________________________________</w:t>
      </w:r>
    </w:p>
    <w:p w:rsidR="00F24DC6" w:rsidRPr="00F24DC6" w:rsidRDefault="00F24DC6" w:rsidP="00F24DC6">
      <w:pPr>
        <w:spacing w:after="240"/>
      </w:pPr>
      <w:r w:rsidRPr="00F24DC6">
        <w:rPr>
          <w:b/>
        </w:rPr>
        <w:t>20.</w:t>
      </w:r>
      <w:r w:rsidRPr="00F24DC6">
        <w:rPr>
          <w:b/>
        </w:rPr>
        <w:tab/>
        <w:t>_________________________________________________________________________</w:t>
      </w:r>
    </w:p>
    <w:p w:rsidR="00C950BC" w:rsidRDefault="00C950BC" w:rsidP="00C950BC">
      <w:pPr>
        <w:pStyle w:val="Heading1"/>
      </w:pPr>
      <w:bookmarkStart w:id="22" w:name="_Toc510391188"/>
      <w:bookmarkStart w:id="23" w:name="_Toc510391590"/>
      <w:r>
        <w:lastRenderedPageBreak/>
        <w:t xml:space="preserve">PMP: STEP </w:t>
      </w:r>
      <w:r w:rsidR="009034B8">
        <w:t>6</w:t>
      </w:r>
      <w:r>
        <w:tab/>
      </w:r>
      <w:r w:rsidR="009034B8">
        <w:t>ALIGNMENT TO CULTURAL VALUES &amp; CLASSIFY ITEMS</w:t>
      </w:r>
      <w:bookmarkEnd w:id="22"/>
      <w:bookmarkEnd w:id="23"/>
    </w:p>
    <w:p w:rsidR="005940C7" w:rsidRPr="005940C7" w:rsidRDefault="005940C7" w:rsidP="005940C7">
      <w:pPr>
        <w:numPr>
          <w:ilvl w:val="0"/>
          <w:numId w:val="31"/>
        </w:numPr>
        <w:spacing w:before="0" w:after="60"/>
      </w:pPr>
      <w:r w:rsidRPr="005940C7">
        <w:t xml:space="preserve">The </w:t>
      </w:r>
      <w:r w:rsidR="001D47FD">
        <w:t>PMP</w:t>
      </w:r>
      <w:r w:rsidRPr="005940C7">
        <w:t xml:space="preserve"> </w:t>
      </w:r>
      <w:r w:rsidR="001D47FD">
        <w:t>T</w:t>
      </w:r>
      <w:r w:rsidRPr="005940C7">
        <w:t xml:space="preserve">eam reviews the sheet outlining and defining the Diocesan cultural values. </w:t>
      </w:r>
    </w:p>
    <w:p w:rsidR="005940C7" w:rsidRPr="005940C7" w:rsidRDefault="005940C7" w:rsidP="005940C7">
      <w:pPr>
        <w:numPr>
          <w:ilvl w:val="0"/>
          <w:numId w:val="31"/>
        </w:numPr>
        <w:spacing w:before="0" w:after="60"/>
      </w:pPr>
      <w:r w:rsidRPr="005940C7">
        <w:t xml:space="preserve">Utilizing the list of cultural values as a filter or framework, the </w:t>
      </w:r>
      <w:r w:rsidR="001D47FD">
        <w:t>PMP T</w:t>
      </w:r>
      <w:r w:rsidRPr="005940C7">
        <w:t>eam then takes</w:t>
      </w:r>
      <w:r w:rsidR="00E52D2C">
        <w:br/>
      </w:r>
      <w:r w:rsidRPr="005940C7">
        <w:t xml:space="preserve">the list developed in Step 5 and reclassifies the items listed into the following categories designed to change the culture of the parish and school to enable a culture </w:t>
      </w:r>
      <w:r w:rsidR="00E52D2C">
        <w:br/>
      </w:r>
      <w:r w:rsidRPr="005940C7">
        <w:t xml:space="preserve">of Evangelization, Discipleship, Missionary Discipleship, and Community Impact.  </w:t>
      </w:r>
    </w:p>
    <w:p w:rsidR="005940C7" w:rsidRPr="005940C7" w:rsidRDefault="005940C7" w:rsidP="005940C7">
      <w:pPr>
        <w:numPr>
          <w:ilvl w:val="0"/>
          <w:numId w:val="31"/>
        </w:numPr>
        <w:spacing w:before="0" w:after="60"/>
      </w:pPr>
      <w:r w:rsidRPr="005940C7">
        <w:t xml:space="preserve">There is to be a list of </w:t>
      </w:r>
      <w:r w:rsidRPr="005940C7">
        <w:rPr>
          <w:u w:val="single"/>
        </w:rPr>
        <w:t>no more than fifteen (15)</w:t>
      </w:r>
      <w:r w:rsidR="001D47FD">
        <w:t xml:space="preserve"> items listed. </w:t>
      </w:r>
      <w:r w:rsidRPr="005940C7">
        <w:t xml:space="preserve">This information will be used </w:t>
      </w:r>
      <w:r w:rsidR="000316B1">
        <w:t>by the planning team in Step 7.</w:t>
      </w:r>
      <w:r w:rsidRPr="005940C7">
        <w:t xml:space="preserve"> Once again, </w:t>
      </w:r>
      <w:r w:rsidRPr="005940C7">
        <w:rPr>
          <w:u w:val="single"/>
        </w:rPr>
        <w:t>there needs to be at least one item listed under Community Impact</w:t>
      </w:r>
      <w:r w:rsidRPr="005940C7">
        <w:t xml:space="preserve">. </w:t>
      </w:r>
    </w:p>
    <w:p w:rsidR="005940C7" w:rsidRPr="005940C7" w:rsidRDefault="005940C7" w:rsidP="005940C7">
      <w:pPr>
        <w:spacing w:before="0" w:after="60"/>
        <w:ind w:left="0" w:firstLine="0"/>
        <w:rPr>
          <w:b/>
        </w:rPr>
      </w:pPr>
      <w:r w:rsidRPr="005940C7">
        <w:rPr>
          <w:b/>
        </w:rPr>
        <w:t xml:space="preserve">Evangelization – bringing the Gospel into every human situation and seeking to </w:t>
      </w:r>
      <w:r>
        <w:rPr>
          <w:b/>
        </w:rPr>
        <w:t>lead</w:t>
      </w:r>
      <w:r w:rsidRPr="005940C7">
        <w:rPr>
          <w:b/>
        </w:rPr>
        <w:t xml:space="preserve"> individuals to the power of the Gospel.</w:t>
      </w:r>
    </w:p>
    <w:p w:rsidR="005940C7" w:rsidRPr="005940C7" w:rsidRDefault="005940C7" w:rsidP="005940C7">
      <w:pPr>
        <w:spacing w:before="0" w:after="60" w:line="240" w:lineRule="auto"/>
        <w:rPr>
          <w:b/>
        </w:rPr>
      </w:pPr>
      <w:r w:rsidRPr="005940C7">
        <w:rPr>
          <w:b/>
        </w:rPr>
        <w:t>List</w:t>
      </w:r>
    </w:p>
    <w:p w:rsidR="005940C7" w:rsidRPr="005940C7" w:rsidRDefault="005940C7" w:rsidP="005940C7">
      <w:pPr>
        <w:rPr>
          <w:b/>
        </w:rPr>
      </w:pPr>
      <w:r w:rsidRPr="005940C7">
        <w:rPr>
          <w:b/>
        </w:rPr>
        <w:t>1.</w:t>
      </w:r>
      <w:r w:rsidRPr="005940C7">
        <w:rPr>
          <w:b/>
        </w:rPr>
        <w:tab/>
        <w:t>_________________________________________________________________________</w:t>
      </w:r>
    </w:p>
    <w:p w:rsidR="005940C7" w:rsidRPr="005940C7" w:rsidRDefault="005940C7" w:rsidP="005940C7">
      <w:pPr>
        <w:rPr>
          <w:b/>
        </w:rPr>
      </w:pPr>
      <w:r w:rsidRPr="005940C7">
        <w:rPr>
          <w:b/>
        </w:rPr>
        <w:t>2.</w:t>
      </w:r>
      <w:r w:rsidRPr="005940C7">
        <w:rPr>
          <w:b/>
        </w:rPr>
        <w:tab/>
        <w:t>_________________________________________________________________________</w:t>
      </w:r>
    </w:p>
    <w:p w:rsidR="005940C7" w:rsidRPr="005940C7" w:rsidRDefault="005940C7" w:rsidP="005940C7">
      <w:pPr>
        <w:rPr>
          <w:b/>
        </w:rPr>
      </w:pPr>
      <w:r w:rsidRPr="005940C7">
        <w:rPr>
          <w:b/>
        </w:rPr>
        <w:t>3.</w:t>
      </w:r>
      <w:r w:rsidRPr="005940C7">
        <w:rPr>
          <w:b/>
        </w:rPr>
        <w:tab/>
        <w:t>_________________________________________________________________________</w:t>
      </w:r>
    </w:p>
    <w:p w:rsidR="005940C7" w:rsidRPr="005940C7" w:rsidRDefault="005940C7" w:rsidP="005940C7">
      <w:pPr>
        <w:spacing w:before="0" w:after="60"/>
        <w:rPr>
          <w:b/>
        </w:rPr>
      </w:pPr>
      <w:r w:rsidRPr="005940C7">
        <w:rPr>
          <w:b/>
        </w:rPr>
        <w:t>Discipleship – learning and living out the teachings of Jesus.</w:t>
      </w:r>
    </w:p>
    <w:p w:rsidR="005940C7" w:rsidRPr="005940C7" w:rsidRDefault="005940C7" w:rsidP="005940C7">
      <w:pPr>
        <w:spacing w:before="0" w:after="60" w:line="240" w:lineRule="auto"/>
        <w:rPr>
          <w:b/>
        </w:rPr>
      </w:pPr>
      <w:r w:rsidRPr="005940C7">
        <w:rPr>
          <w:b/>
        </w:rPr>
        <w:t>List</w:t>
      </w:r>
    </w:p>
    <w:p w:rsidR="005940C7" w:rsidRPr="005940C7" w:rsidRDefault="005940C7" w:rsidP="005940C7">
      <w:pPr>
        <w:rPr>
          <w:b/>
        </w:rPr>
      </w:pPr>
      <w:r w:rsidRPr="005940C7">
        <w:rPr>
          <w:b/>
        </w:rPr>
        <w:t>1.</w:t>
      </w:r>
      <w:r w:rsidRPr="005940C7">
        <w:rPr>
          <w:b/>
        </w:rPr>
        <w:tab/>
        <w:t>_________________________________________________________________________</w:t>
      </w:r>
    </w:p>
    <w:p w:rsidR="005940C7" w:rsidRPr="005940C7" w:rsidRDefault="005940C7" w:rsidP="005940C7">
      <w:pPr>
        <w:rPr>
          <w:b/>
        </w:rPr>
      </w:pPr>
      <w:r w:rsidRPr="005940C7">
        <w:rPr>
          <w:b/>
        </w:rPr>
        <w:t>2.</w:t>
      </w:r>
      <w:r w:rsidRPr="005940C7">
        <w:rPr>
          <w:b/>
        </w:rPr>
        <w:tab/>
        <w:t>_________________________________________________________________________</w:t>
      </w:r>
    </w:p>
    <w:p w:rsidR="005940C7" w:rsidRPr="005940C7" w:rsidRDefault="005940C7" w:rsidP="005940C7">
      <w:pPr>
        <w:rPr>
          <w:b/>
        </w:rPr>
      </w:pPr>
      <w:r w:rsidRPr="005940C7">
        <w:rPr>
          <w:b/>
        </w:rPr>
        <w:t>3.</w:t>
      </w:r>
      <w:r w:rsidRPr="005940C7">
        <w:rPr>
          <w:b/>
        </w:rPr>
        <w:tab/>
        <w:t>_________________________________________________________________________</w:t>
      </w:r>
    </w:p>
    <w:p w:rsidR="005940C7" w:rsidRPr="005940C7" w:rsidRDefault="005940C7" w:rsidP="005940C7">
      <w:pPr>
        <w:spacing w:before="0" w:after="60"/>
        <w:ind w:left="0" w:firstLine="0"/>
        <w:rPr>
          <w:b/>
        </w:rPr>
      </w:pPr>
      <w:r w:rsidRPr="005940C7">
        <w:rPr>
          <w:b/>
        </w:rPr>
        <w:t>Missionary Discipleship – bringing the message of Jesus to those who have left the practice of the faith or have never had any faith at all.</w:t>
      </w:r>
    </w:p>
    <w:p w:rsidR="005940C7" w:rsidRPr="005940C7" w:rsidRDefault="005940C7" w:rsidP="005940C7">
      <w:pPr>
        <w:spacing w:before="0" w:after="60" w:line="240" w:lineRule="auto"/>
        <w:rPr>
          <w:b/>
        </w:rPr>
      </w:pPr>
      <w:r w:rsidRPr="005940C7">
        <w:rPr>
          <w:b/>
        </w:rPr>
        <w:t>L</w:t>
      </w:r>
      <w:r>
        <w:rPr>
          <w:b/>
        </w:rPr>
        <w:t>i</w:t>
      </w:r>
      <w:r w:rsidRPr="005940C7">
        <w:rPr>
          <w:b/>
        </w:rPr>
        <w:t>st</w:t>
      </w:r>
    </w:p>
    <w:p w:rsidR="005940C7" w:rsidRPr="005940C7" w:rsidRDefault="005940C7" w:rsidP="005940C7">
      <w:pPr>
        <w:rPr>
          <w:b/>
        </w:rPr>
      </w:pPr>
      <w:r w:rsidRPr="005940C7">
        <w:rPr>
          <w:b/>
        </w:rPr>
        <w:t>1.</w:t>
      </w:r>
      <w:r w:rsidRPr="005940C7">
        <w:rPr>
          <w:b/>
        </w:rPr>
        <w:tab/>
        <w:t>_________________________________________________________________________</w:t>
      </w:r>
    </w:p>
    <w:p w:rsidR="005940C7" w:rsidRPr="005940C7" w:rsidRDefault="005940C7" w:rsidP="005940C7">
      <w:pPr>
        <w:rPr>
          <w:b/>
        </w:rPr>
      </w:pPr>
      <w:r w:rsidRPr="005940C7">
        <w:rPr>
          <w:b/>
        </w:rPr>
        <w:t>2.</w:t>
      </w:r>
      <w:r w:rsidRPr="005940C7">
        <w:rPr>
          <w:b/>
        </w:rPr>
        <w:tab/>
        <w:t>_________________________________________________________________________</w:t>
      </w:r>
    </w:p>
    <w:p w:rsidR="005940C7" w:rsidRPr="005940C7" w:rsidRDefault="005940C7" w:rsidP="005940C7">
      <w:pPr>
        <w:rPr>
          <w:b/>
        </w:rPr>
      </w:pPr>
      <w:r w:rsidRPr="005940C7">
        <w:rPr>
          <w:b/>
        </w:rPr>
        <w:t>3.</w:t>
      </w:r>
      <w:r w:rsidRPr="005940C7">
        <w:rPr>
          <w:b/>
        </w:rPr>
        <w:tab/>
        <w:t>_________________________________________________________________________</w:t>
      </w:r>
    </w:p>
    <w:p w:rsidR="005940C7" w:rsidRPr="005940C7" w:rsidRDefault="005940C7" w:rsidP="005940C7">
      <w:pPr>
        <w:spacing w:before="0" w:after="60"/>
        <w:ind w:left="0" w:firstLine="0"/>
        <w:rPr>
          <w:b/>
        </w:rPr>
      </w:pPr>
      <w:r w:rsidRPr="005940C7">
        <w:rPr>
          <w:b/>
        </w:rPr>
        <w:t>Community</w:t>
      </w:r>
      <w:r w:rsidR="00E52D2C">
        <w:rPr>
          <w:b/>
        </w:rPr>
        <w:t xml:space="preserve"> </w:t>
      </w:r>
      <w:r w:rsidRPr="005940C7">
        <w:rPr>
          <w:b/>
        </w:rPr>
        <w:t>Impact</w:t>
      </w:r>
      <w:r w:rsidR="00E52D2C">
        <w:rPr>
          <w:b/>
        </w:rPr>
        <w:t xml:space="preserve"> </w:t>
      </w:r>
      <w:r w:rsidRPr="005940C7">
        <w:rPr>
          <w:b/>
        </w:rPr>
        <w:t>-</w:t>
      </w:r>
      <w:r w:rsidR="00E52D2C">
        <w:rPr>
          <w:b/>
        </w:rPr>
        <w:t xml:space="preserve"> </w:t>
      </w:r>
      <w:r w:rsidRPr="005940C7">
        <w:rPr>
          <w:b/>
        </w:rPr>
        <w:t>providing personal and social solutions to the challenges present in the mission field in which th</w:t>
      </w:r>
      <w:r w:rsidR="000316B1">
        <w:rPr>
          <w:b/>
        </w:rPr>
        <w:t>e parish and school are located</w:t>
      </w:r>
      <w:r>
        <w:rPr>
          <w:b/>
        </w:rPr>
        <w:t xml:space="preserve"> </w:t>
      </w:r>
      <w:r w:rsidRPr="005940C7">
        <w:rPr>
          <w:b/>
        </w:rPr>
        <w:t>(</w:t>
      </w:r>
      <w:r w:rsidR="001D47FD">
        <w:rPr>
          <w:b/>
        </w:rPr>
        <w:t>n</w:t>
      </w:r>
      <w:r w:rsidRPr="005940C7">
        <w:rPr>
          <w:b/>
        </w:rPr>
        <w:t>eeds</w:t>
      </w:r>
      <w:r w:rsidR="000316B1">
        <w:rPr>
          <w:b/>
        </w:rPr>
        <w:t xml:space="preserve"> to be at least one item listed</w:t>
      </w:r>
      <w:r w:rsidRPr="005940C7">
        <w:rPr>
          <w:b/>
        </w:rPr>
        <w:t>)</w:t>
      </w:r>
      <w:r w:rsidR="000316B1">
        <w:rPr>
          <w:b/>
        </w:rPr>
        <w:t>.</w:t>
      </w:r>
    </w:p>
    <w:p w:rsidR="005940C7" w:rsidRPr="005940C7" w:rsidRDefault="005940C7" w:rsidP="005940C7">
      <w:pPr>
        <w:spacing w:before="0" w:after="60" w:line="240" w:lineRule="auto"/>
        <w:rPr>
          <w:b/>
        </w:rPr>
      </w:pPr>
      <w:r w:rsidRPr="005940C7">
        <w:rPr>
          <w:b/>
        </w:rPr>
        <w:t xml:space="preserve"> List</w:t>
      </w:r>
    </w:p>
    <w:p w:rsidR="005940C7" w:rsidRPr="005940C7" w:rsidRDefault="005940C7" w:rsidP="005940C7">
      <w:pPr>
        <w:rPr>
          <w:b/>
        </w:rPr>
      </w:pPr>
      <w:r w:rsidRPr="005940C7">
        <w:rPr>
          <w:b/>
        </w:rPr>
        <w:t>1.</w:t>
      </w:r>
      <w:r w:rsidRPr="005940C7">
        <w:rPr>
          <w:b/>
        </w:rPr>
        <w:tab/>
        <w:t>_________________________________________________________________________</w:t>
      </w:r>
    </w:p>
    <w:p w:rsidR="005940C7" w:rsidRPr="005940C7" w:rsidRDefault="005940C7" w:rsidP="005940C7">
      <w:pPr>
        <w:rPr>
          <w:b/>
        </w:rPr>
      </w:pPr>
      <w:r w:rsidRPr="005940C7">
        <w:rPr>
          <w:b/>
        </w:rPr>
        <w:t>2.</w:t>
      </w:r>
      <w:r w:rsidRPr="005940C7">
        <w:rPr>
          <w:b/>
        </w:rPr>
        <w:tab/>
        <w:t>_________________________________________________________________________</w:t>
      </w:r>
    </w:p>
    <w:p w:rsidR="005940C7" w:rsidRPr="005940C7" w:rsidRDefault="005940C7" w:rsidP="005940C7">
      <w:pPr>
        <w:rPr>
          <w:b/>
        </w:rPr>
      </w:pPr>
      <w:r w:rsidRPr="005940C7">
        <w:rPr>
          <w:b/>
        </w:rPr>
        <w:t>3.</w:t>
      </w:r>
      <w:r w:rsidRPr="005940C7">
        <w:rPr>
          <w:b/>
        </w:rPr>
        <w:tab/>
        <w:t>_________________________________________________________________________</w:t>
      </w:r>
    </w:p>
    <w:p w:rsidR="00C950BC" w:rsidRDefault="00C950BC" w:rsidP="00C950BC">
      <w:pPr>
        <w:pStyle w:val="Heading1"/>
      </w:pPr>
      <w:bookmarkStart w:id="24" w:name="_Toc510391189"/>
      <w:bookmarkStart w:id="25" w:name="_Toc510391591"/>
      <w:r>
        <w:lastRenderedPageBreak/>
        <w:t xml:space="preserve">PMP: STEP </w:t>
      </w:r>
      <w:r w:rsidR="009034B8">
        <w:t>7</w:t>
      </w:r>
      <w:r w:rsidR="00160D55">
        <w:tab/>
      </w:r>
      <w:r w:rsidR="009034B8">
        <w:t>SYNTHESIS</w:t>
      </w:r>
      <w:bookmarkEnd w:id="24"/>
      <w:bookmarkEnd w:id="25"/>
    </w:p>
    <w:p w:rsidR="002D28EB" w:rsidRPr="002D28EB" w:rsidRDefault="002D28EB" w:rsidP="002D28EB">
      <w:pPr>
        <w:numPr>
          <w:ilvl w:val="0"/>
          <w:numId w:val="32"/>
        </w:numPr>
        <w:spacing w:before="0"/>
      </w:pPr>
      <w:r w:rsidRPr="002D28EB">
        <w:t xml:space="preserve">Each member of the PMP </w:t>
      </w:r>
      <w:r w:rsidR="00E52D2C">
        <w:t>T</w:t>
      </w:r>
      <w:r w:rsidRPr="002D28EB">
        <w:t xml:space="preserve">eam will now review the list of fifteen (15) items they developed in Step 6 and then vote on the top ten (10) areas that need improvement or a focus and assign those ten (10) items to the categories listed below.  </w:t>
      </w:r>
    </w:p>
    <w:p w:rsidR="002D28EB" w:rsidRDefault="002D28EB" w:rsidP="002D28EB">
      <w:pPr>
        <w:numPr>
          <w:ilvl w:val="0"/>
          <w:numId w:val="32"/>
        </w:numPr>
        <w:spacing w:before="0"/>
      </w:pPr>
      <w:r w:rsidRPr="002D28EB">
        <w:rPr>
          <w:b/>
        </w:rPr>
        <w:t>Note:</w:t>
      </w:r>
      <w:r w:rsidR="00BB4D01">
        <w:t xml:space="preserve"> It is alright if the PMP T</w:t>
      </w:r>
      <w:r w:rsidRPr="002D28EB">
        <w:t xml:space="preserve">eam assigns more than two (2) items under any one of the ten (10) categories below </w:t>
      </w:r>
      <w:r w:rsidRPr="002D28EB">
        <w:rPr>
          <w:u w:val="single"/>
        </w:rPr>
        <w:t>or</w:t>
      </w:r>
      <w:r w:rsidRPr="002D28EB">
        <w:t xml:space="preserve"> does not assign any items to one or more of the categories </w:t>
      </w:r>
      <w:r w:rsidR="001D47FD">
        <w:t xml:space="preserve">listed below. </w:t>
      </w:r>
      <w:r w:rsidRPr="002D28EB">
        <w:t xml:space="preserve">However, </w:t>
      </w:r>
      <w:r w:rsidRPr="002D28EB">
        <w:rPr>
          <w:u w:val="single"/>
        </w:rPr>
        <w:t>there needs to be at least one Community Impact item</w:t>
      </w:r>
      <w:r w:rsidRPr="002D28EB">
        <w:t>.</w:t>
      </w:r>
    </w:p>
    <w:p w:rsidR="002D28EB" w:rsidRPr="002D28EB" w:rsidRDefault="002D28EB" w:rsidP="002D28EB">
      <w:pPr>
        <w:pStyle w:val="NoSpacing"/>
      </w:pPr>
      <w:r w:rsidRPr="002D28EB">
        <w:t xml:space="preserve"> </w:t>
      </w:r>
    </w:p>
    <w:p w:rsidR="002D28EB" w:rsidRPr="002D28EB" w:rsidRDefault="002D28EB" w:rsidP="002D28EB">
      <w:pPr>
        <w:spacing w:after="0"/>
        <w:rPr>
          <w:b/>
        </w:rPr>
      </w:pPr>
      <w:r>
        <w:rPr>
          <w:b/>
        </w:rPr>
        <w:tab/>
      </w:r>
      <w:r>
        <w:rPr>
          <w:b/>
        </w:rPr>
        <w:tab/>
      </w:r>
      <w:r>
        <w:rPr>
          <w:b/>
        </w:rPr>
        <w:tab/>
      </w:r>
      <w:r>
        <w:rPr>
          <w:b/>
        </w:rPr>
        <w:tab/>
      </w:r>
      <w:r>
        <w:rPr>
          <w:b/>
        </w:rPr>
        <w:tab/>
      </w:r>
      <w:r>
        <w:rPr>
          <w:b/>
        </w:rPr>
        <w:tab/>
      </w:r>
      <w:r>
        <w:rPr>
          <w:b/>
        </w:rPr>
        <w:tab/>
      </w:r>
      <w:r>
        <w:rPr>
          <w:b/>
        </w:rPr>
        <w:tab/>
      </w:r>
      <w:r w:rsidRPr="002D28EB">
        <w:rPr>
          <w:b/>
        </w:rPr>
        <w:t>Ministry Area</w:t>
      </w:r>
    </w:p>
    <w:p w:rsidR="002D28EB" w:rsidRPr="002D28EB" w:rsidRDefault="002D28EB" w:rsidP="002D28EB">
      <w:pPr>
        <w:spacing w:before="0"/>
        <w:rPr>
          <w:b/>
        </w:rPr>
      </w:pPr>
      <w:proofErr w:type="gramStart"/>
      <w:r w:rsidRPr="002D28EB">
        <w:rPr>
          <w:b/>
        </w:rPr>
        <w:t>Enabling Evangelization</w:t>
      </w:r>
      <w:r w:rsidRPr="002D28EB">
        <w:rPr>
          <w:b/>
        </w:rPr>
        <w:tab/>
      </w:r>
      <w:r w:rsidRPr="002D28EB">
        <w:rPr>
          <w:b/>
        </w:rPr>
        <w:tab/>
      </w:r>
      <w:r w:rsidRPr="002D28EB">
        <w:rPr>
          <w:b/>
        </w:rPr>
        <w:tab/>
      </w:r>
      <w:r w:rsidRPr="002D28EB">
        <w:rPr>
          <w:b/>
        </w:rPr>
        <w:tab/>
        <w:t>Education, Catechesis, Sac.</w:t>
      </w:r>
      <w:proofErr w:type="gramEnd"/>
      <w:r w:rsidRPr="002D28EB">
        <w:rPr>
          <w:b/>
        </w:rPr>
        <w:t xml:space="preserve"> Prep., RCIA</w:t>
      </w:r>
    </w:p>
    <w:p w:rsidR="002D28EB" w:rsidRPr="002D28EB" w:rsidRDefault="002D28EB" w:rsidP="002D28EB">
      <w:pPr>
        <w:rPr>
          <w:b/>
        </w:rPr>
      </w:pPr>
      <w:r w:rsidRPr="002D28EB">
        <w:rPr>
          <w:b/>
        </w:rPr>
        <w:t>1.</w:t>
      </w:r>
      <w:r w:rsidRPr="002D28EB">
        <w:rPr>
          <w:b/>
        </w:rPr>
        <w:tab/>
        <w:t>_________________________________*________________________________________</w:t>
      </w:r>
    </w:p>
    <w:p w:rsidR="002D28EB" w:rsidRPr="002D28EB" w:rsidRDefault="002D28EB" w:rsidP="002D28EB">
      <w:pPr>
        <w:rPr>
          <w:b/>
        </w:rPr>
      </w:pPr>
      <w:r w:rsidRPr="002D28EB">
        <w:rPr>
          <w:b/>
        </w:rPr>
        <w:t>2.</w:t>
      </w:r>
      <w:r w:rsidRPr="002D28EB">
        <w:rPr>
          <w:b/>
        </w:rPr>
        <w:tab/>
        <w:t>_________________________________*_______________________________________</w:t>
      </w:r>
    </w:p>
    <w:p w:rsidR="002D28EB" w:rsidRPr="002D28EB" w:rsidRDefault="002D28EB" w:rsidP="002D28EB">
      <w:pPr>
        <w:rPr>
          <w:b/>
        </w:rPr>
      </w:pPr>
      <w:r w:rsidRPr="002D28EB">
        <w:rPr>
          <w:b/>
        </w:rPr>
        <w:t>3.</w:t>
      </w:r>
      <w:r w:rsidRPr="002D28EB">
        <w:rPr>
          <w:b/>
        </w:rPr>
        <w:tab/>
        <w:t>_________________________________*_______________________________________</w:t>
      </w:r>
    </w:p>
    <w:p w:rsidR="002D28EB" w:rsidRPr="002D28EB" w:rsidRDefault="002D28EB" w:rsidP="002D28EB">
      <w:pPr>
        <w:rPr>
          <w:b/>
        </w:rPr>
      </w:pPr>
      <w:r w:rsidRPr="002D28EB">
        <w:rPr>
          <w:b/>
        </w:rPr>
        <w:t>Empowering Collaborative Leadership</w:t>
      </w:r>
      <w:r w:rsidRPr="002D28EB">
        <w:rPr>
          <w:b/>
        </w:rPr>
        <w:tab/>
      </w:r>
      <w:r w:rsidRPr="002D28EB">
        <w:rPr>
          <w:b/>
        </w:rPr>
        <w:tab/>
        <w:t>Youth &amp; Young Adult</w:t>
      </w:r>
    </w:p>
    <w:p w:rsidR="002D28EB" w:rsidRPr="002D28EB" w:rsidRDefault="002D28EB" w:rsidP="002D28EB">
      <w:pPr>
        <w:rPr>
          <w:b/>
        </w:rPr>
      </w:pPr>
      <w:r w:rsidRPr="002D28EB">
        <w:rPr>
          <w:b/>
        </w:rPr>
        <w:t>1.</w:t>
      </w:r>
      <w:r w:rsidRPr="002D28EB">
        <w:rPr>
          <w:b/>
        </w:rPr>
        <w:tab/>
        <w:t>__________________________________*_______________________________________</w:t>
      </w:r>
    </w:p>
    <w:p w:rsidR="002D28EB" w:rsidRPr="002D28EB" w:rsidRDefault="002D28EB" w:rsidP="002D28EB">
      <w:pPr>
        <w:rPr>
          <w:b/>
        </w:rPr>
      </w:pPr>
      <w:r w:rsidRPr="002D28EB">
        <w:rPr>
          <w:b/>
        </w:rPr>
        <w:t>2.</w:t>
      </w:r>
      <w:r w:rsidRPr="002D28EB">
        <w:rPr>
          <w:b/>
        </w:rPr>
        <w:tab/>
        <w:t>__________________________________*______________________________________</w:t>
      </w:r>
    </w:p>
    <w:p w:rsidR="002D28EB" w:rsidRPr="002D28EB" w:rsidRDefault="002D28EB" w:rsidP="002D28EB">
      <w:pPr>
        <w:rPr>
          <w:b/>
        </w:rPr>
      </w:pPr>
      <w:r w:rsidRPr="002D28EB">
        <w:rPr>
          <w:b/>
        </w:rPr>
        <w:t>3.</w:t>
      </w:r>
      <w:r w:rsidRPr="002D28EB">
        <w:rPr>
          <w:b/>
        </w:rPr>
        <w:tab/>
        <w:t>__________________________________*______________________________________</w:t>
      </w:r>
    </w:p>
    <w:p w:rsidR="002D28EB" w:rsidRPr="002D28EB" w:rsidRDefault="002D28EB" w:rsidP="002D28EB">
      <w:pPr>
        <w:rPr>
          <w:b/>
        </w:rPr>
      </w:pPr>
      <w:r w:rsidRPr="002D28EB">
        <w:rPr>
          <w:b/>
        </w:rPr>
        <w:t>Expressing Abundant Sundays</w:t>
      </w:r>
      <w:r w:rsidRPr="002D28EB">
        <w:rPr>
          <w:b/>
        </w:rPr>
        <w:tab/>
      </w:r>
      <w:r w:rsidRPr="002D28EB">
        <w:rPr>
          <w:b/>
        </w:rPr>
        <w:tab/>
      </w:r>
      <w:r w:rsidRPr="002D28EB">
        <w:rPr>
          <w:b/>
        </w:rPr>
        <w:tab/>
        <w:t>Liturgy &amp; Worship</w:t>
      </w:r>
    </w:p>
    <w:p w:rsidR="002D28EB" w:rsidRPr="002D28EB" w:rsidRDefault="002D28EB" w:rsidP="002D28EB">
      <w:pPr>
        <w:rPr>
          <w:b/>
        </w:rPr>
      </w:pPr>
      <w:r w:rsidRPr="002D28EB">
        <w:rPr>
          <w:b/>
        </w:rPr>
        <w:t>1.</w:t>
      </w:r>
      <w:r w:rsidRPr="002D28EB">
        <w:rPr>
          <w:b/>
        </w:rPr>
        <w:tab/>
        <w:t>__________________________________*______________________________________</w:t>
      </w:r>
    </w:p>
    <w:p w:rsidR="002D28EB" w:rsidRPr="002D28EB" w:rsidRDefault="002D28EB" w:rsidP="002D28EB">
      <w:pPr>
        <w:rPr>
          <w:b/>
        </w:rPr>
      </w:pPr>
      <w:r w:rsidRPr="002D28EB">
        <w:rPr>
          <w:b/>
        </w:rPr>
        <w:t>2.</w:t>
      </w:r>
      <w:r w:rsidRPr="002D28EB">
        <w:rPr>
          <w:b/>
        </w:rPr>
        <w:tab/>
        <w:t>__________________________________*______________________________________</w:t>
      </w:r>
    </w:p>
    <w:p w:rsidR="002D28EB" w:rsidRPr="002D28EB" w:rsidRDefault="002D28EB" w:rsidP="002D28EB">
      <w:pPr>
        <w:rPr>
          <w:b/>
        </w:rPr>
      </w:pPr>
      <w:r w:rsidRPr="002D28EB">
        <w:rPr>
          <w:b/>
        </w:rPr>
        <w:t>3.</w:t>
      </w:r>
      <w:r w:rsidRPr="002D28EB">
        <w:rPr>
          <w:b/>
        </w:rPr>
        <w:tab/>
        <w:t>__________________________________*______________________________________</w:t>
      </w:r>
    </w:p>
    <w:p w:rsidR="002D28EB" w:rsidRPr="002D28EB" w:rsidRDefault="002D28EB" w:rsidP="002D28EB">
      <w:pPr>
        <w:rPr>
          <w:b/>
        </w:rPr>
      </w:pPr>
      <w:r w:rsidRPr="002D28EB">
        <w:rPr>
          <w:b/>
        </w:rPr>
        <w:t>Equipping Spiritual Maturity</w:t>
      </w:r>
      <w:r w:rsidRPr="002D28EB">
        <w:rPr>
          <w:b/>
        </w:rPr>
        <w:tab/>
      </w:r>
      <w:r w:rsidRPr="002D28EB">
        <w:rPr>
          <w:b/>
        </w:rPr>
        <w:tab/>
      </w:r>
      <w:r w:rsidRPr="002D28EB">
        <w:rPr>
          <w:b/>
        </w:rPr>
        <w:tab/>
      </w:r>
      <w:r w:rsidRPr="002D28EB">
        <w:rPr>
          <w:b/>
        </w:rPr>
        <w:tab/>
        <w:t>Family Faith Formation</w:t>
      </w:r>
    </w:p>
    <w:p w:rsidR="002D28EB" w:rsidRPr="002D28EB" w:rsidRDefault="002D28EB" w:rsidP="002D28EB">
      <w:pPr>
        <w:rPr>
          <w:b/>
        </w:rPr>
      </w:pPr>
      <w:r w:rsidRPr="002D28EB">
        <w:rPr>
          <w:b/>
        </w:rPr>
        <w:t>1.</w:t>
      </w:r>
      <w:r w:rsidRPr="002D28EB">
        <w:rPr>
          <w:b/>
        </w:rPr>
        <w:tab/>
        <w:t>__________________________________*_______________________________________</w:t>
      </w:r>
    </w:p>
    <w:p w:rsidR="002D28EB" w:rsidRPr="002D28EB" w:rsidRDefault="002D28EB" w:rsidP="002D28EB">
      <w:pPr>
        <w:rPr>
          <w:b/>
        </w:rPr>
      </w:pPr>
      <w:r w:rsidRPr="002D28EB">
        <w:rPr>
          <w:b/>
        </w:rPr>
        <w:t>2.</w:t>
      </w:r>
      <w:r w:rsidRPr="002D28EB">
        <w:rPr>
          <w:b/>
        </w:rPr>
        <w:tab/>
        <w:t>__________________________________*______________________________________</w:t>
      </w:r>
    </w:p>
    <w:p w:rsidR="002D28EB" w:rsidRPr="002D28EB" w:rsidRDefault="002D28EB" w:rsidP="002D28EB">
      <w:pPr>
        <w:rPr>
          <w:b/>
        </w:rPr>
      </w:pPr>
      <w:r w:rsidRPr="002D28EB">
        <w:rPr>
          <w:b/>
        </w:rPr>
        <w:t>3.</w:t>
      </w:r>
      <w:r w:rsidRPr="002D28EB">
        <w:rPr>
          <w:b/>
        </w:rPr>
        <w:tab/>
        <w:t>__________________________________*______________________________________</w:t>
      </w:r>
    </w:p>
    <w:p w:rsidR="002D28EB" w:rsidRPr="002D28EB" w:rsidRDefault="002D28EB" w:rsidP="002D28EB">
      <w:pPr>
        <w:rPr>
          <w:b/>
        </w:rPr>
      </w:pPr>
      <w:r w:rsidRPr="002D28EB">
        <w:rPr>
          <w:b/>
        </w:rPr>
        <w:t xml:space="preserve">Community Impact   </w:t>
      </w:r>
      <w:r w:rsidRPr="002D28EB">
        <w:rPr>
          <w:b/>
        </w:rPr>
        <w:tab/>
      </w:r>
      <w:r w:rsidRPr="002D28EB">
        <w:rPr>
          <w:b/>
        </w:rPr>
        <w:tab/>
      </w:r>
      <w:r w:rsidRPr="002D28EB">
        <w:rPr>
          <w:b/>
        </w:rPr>
        <w:tab/>
      </w:r>
      <w:r w:rsidRPr="002D28EB">
        <w:rPr>
          <w:b/>
        </w:rPr>
        <w:tab/>
      </w:r>
      <w:r w:rsidRPr="002D28EB">
        <w:rPr>
          <w:b/>
        </w:rPr>
        <w:tab/>
        <w:t>Social &amp; Pastoral Care</w:t>
      </w:r>
    </w:p>
    <w:p w:rsidR="002D28EB" w:rsidRPr="002D28EB" w:rsidRDefault="002D28EB" w:rsidP="002D28EB">
      <w:pPr>
        <w:rPr>
          <w:b/>
        </w:rPr>
      </w:pPr>
      <w:r w:rsidRPr="002D28EB">
        <w:rPr>
          <w:b/>
        </w:rPr>
        <w:t>1.</w:t>
      </w:r>
      <w:r w:rsidRPr="002D28EB">
        <w:rPr>
          <w:b/>
        </w:rPr>
        <w:tab/>
        <w:t>__________________________________*______________________________________</w:t>
      </w:r>
    </w:p>
    <w:p w:rsidR="002D28EB" w:rsidRPr="002D28EB" w:rsidRDefault="002D28EB" w:rsidP="002D28EB">
      <w:pPr>
        <w:rPr>
          <w:b/>
        </w:rPr>
      </w:pPr>
      <w:r w:rsidRPr="002D28EB">
        <w:rPr>
          <w:b/>
        </w:rPr>
        <w:t>2.</w:t>
      </w:r>
      <w:r w:rsidRPr="002D28EB">
        <w:rPr>
          <w:b/>
        </w:rPr>
        <w:tab/>
        <w:t>__________________________________*______________________________________</w:t>
      </w:r>
    </w:p>
    <w:p w:rsidR="002D28EB" w:rsidRPr="002D28EB" w:rsidRDefault="002D28EB" w:rsidP="002D28EB">
      <w:pPr>
        <w:rPr>
          <w:b/>
        </w:rPr>
      </w:pPr>
      <w:r w:rsidRPr="002D28EB">
        <w:rPr>
          <w:b/>
        </w:rPr>
        <w:t>3.</w:t>
      </w:r>
      <w:r w:rsidRPr="002D28EB">
        <w:rPr>
          <w:b/>
        </w:rPr>
        <w:tab/>
        <w:t>__________________________________*_____________________________________</w:t>
      </w:r>
    </w:p>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26" w:name="_Toc510391190"/>
      <w:bookmarkStart w:id="27" w:name="_Toc510391592"/>
      <w:r>
        <w:lastRenderedPageBreak/>
        <w:t xml:space="preserve">PMP: STEP </w:t>
      </w:r>
      <w:r w:rsidR="009034B8">
        <w:t>8</w:t>
      </w:r>
      <w:r w:rsidR="00160D55">
        <w:tab/>
      </w:r>
      <w:r w:rsidR="009034B8">
        <w:t>DETERMINE PRIORITIES</w:t>
      </w:r>
      <w:bookmarkEnd w:id="26"/>
      <w:bookmarkEnd w:id="27"/>
    </w:p>
    <w:p w:rsidR="002D28EB" w:rsidRPr="002D28EB" w:rsidRDefault="002D28EB" w:rsidP="002D28EB">
      <w:pPr>
        <w:numPr>
          <w:ilvl w:val="0"/>
          <w:numId w:val="33"/>
        </w:numPr>
      </w:pPr>
      <w:r w:rsidRPr="002D28EB">
        <w:t xml:space="preserve">The PMP </w:t>
      </w:r>
      <w:r w:rsidR="00E52D2C">
        <w:t>T</w:t>
      </w:r>
      <w:r w:rsidRPr="002D28EB">
        <w:t xml:space="preserve">eam at this point will sort through the lists developed in Step 7. </w:t>
      </w:r>
    </w:p>
    <w:p w:rsidR="002D28EB" w:rsidRPr="002D28EB" w:rsidRDefault="002D28EB" w:rsidP="002D28EB">
      <w:pPr>
        <w:numPr>
          <w:ilvl w:val="0"/>
          <w:numId w:val="33"/>
        </w:numPr>
      </w:pPr>
      <w:r w:rsidRPr="002D28EB">
        <w:t xml:space="preserve">Members of the PMP </w:t>
      </w:r>
      <w:r w:rsidR="00E52D2C">
        <w:t>T</w:t>
      </w:r>
      <w:r w:rsidRPr="002D28EB">
        <w:t xml:space="preserve">eam vote using Post-It Notes or colored dots as to what they think are the </w:t>
      </w:r>
      <w:r w:rsidR="000316B1">
        <w:t>top three</w:t>
      </w:r>
      <w:r w:rsidR="00E52D2C">
        <w:t xml:space="preserve"> (3)</w:t>
      </w:r>
      <w:r w:rsidR="000316B1">
        <w:t xml:space="preserve"> to five</w:t>
      </w:r>
      <w:r w:rsidR="00E52D2C">
        <w:t xml:space="preserve"> (5)</w:t>
      </w:r>
      <w:r w:rsidR="000316B1">
        <w:t xml:space="preserve"> priorities for the plan.</w:t>
      </w:r>
      <w:r w:rsidRPr="002D28EB">
        <w:t xml:space="preserve"> Those three (3) to five (5) items with the most votes become the priorities that will become the focus of the Parish Mission Plan.</w:t>
      </w:r>
    </w:p>
    <w:p w:rsidR="002D28EB" w:rsidRPr="002D28EB" w:rsidRDefault="002D28EB" w:rsidP="002D28EB">
      <w:pPr>
        <w:numPr>
          <w:ilvl w:val="0"/>
          <w:numId w:val="33"/>
        </w:numPr>
      </w:pPr>
      <w:r w:rsidRPr="002D28EB">
        <w:t xml:space="preserve">Once again, </w:t>
      </w:r>
      <w:r w:rsidRPr="002D28EB">
        <w:rPr>
          <w:u w:val="single"/>
        </w:rPr>
        <w:t>there needs to be at least one item listed under Community Impact</w:t>
      </w:r>
      <w:r w:rsidRPr="002D28EB">
        <w:t>.</w:t>
      </w:r>
    </w:p>
    <w:p w:rsidR="002D28EB" w:rsidRPr="002D28EB" w:rsidRDefault="002D28EB" w:rsidP="002D28EB">
      <w:pPr>
        <w:numPr>
          <w:ilvl w:val="0"/>
          <w:numId w:val="33"/>
        </w:numPr>
      </w:pPr>
      <w:r w:rsidRPr="002D28EB">
        <w:rPr>
          <w:b/>
        </w:rPr>
        <w:t>Note:</w:t>
      </w:r>
      <w:r w:rsidRPr="002D28EB">
        <w:t xml:space="preserve"> The priorities identified in this fashion will become the goals used in developing the Parish Mission Plan.</w:t>
      </w:r>
    </w:p>
    <w:p w:rsidR="002D28EB" w:rsidRPr="002D28EB" w:rsidRDefault="002D28EB" w:rsidP="002D28EB">
      <w:pPr>
        <w:rPr>
          <w:b/>
        </w:rPr>
      </w:pPr>
      <w:r w:rsidRPr="002D28EB">
        <w:rPr>
          <w:b/>
        </w:rPr>
        <w:t>List:</w:t>
      </w:r>
    </w:p>
    <w:p w:rsidR="002D28EB" w:rsidRPr="002D28EB" w:rsidRDefault="002D28EB" w:rsidP="002D28EB">
      <w:pPr>
        <w:numPr>
          <w:ilvl w:val="0"/>
          <w:numId w:val="34"/>
        </w:numPr>
        <w:rPr>
          <w:b/>
        </w:rPr>
      </w:pPr>
      <w:r w:rsidRPr="002D28EB">
        <w:rPr>
          <w:b/>
        </w:rPr>
        <w:t>______________________________________________________________________</w:t>
      </w:r>
    </w:p>
    <w:p w:rsidR="002D28EB" w:rsidRPr="002D28EB" w:rsidRDefault="002D28EB" w:rsidP="002D28EB">
      <w:pPr>
        <w:rPr>
          <w:b/>
        </w:rPr>
      </w:pPr>
    </w:p>
    <w:p w:rsidR="002D28EB" w:rsidRPr="002D28EB" w:rsidRDefault="002D28EB" w:rsidP="002D28EB">
      <w:pPr>
        <w:numPr>
          <w:ilvl w:val="0"/>
          <w:numId w:val="34"/>
        </w:numPr>
        <w:rPr>
          <w:b/>
        </w:rPr>
      </w:pPr>
      <w:r w:rsidRPr="002D28EB">
        <w:rPr>
          <w:b/>
        </w:rPr>
        <w:t>_____________________________________________________________________</w:t>
      </w:r>
    </w:p>
    <w:p w:rsidR="002D28EB" w:rsidRPr="002D28EB" w:rsidRDefault="002D28EB" w:rsidP="002D28EB">
      <w:pPr>
        <w:rPr>
          <w:b/>
        </w:rPr>
      </w:pPr>
    </w:p>
    <w:p w:rsidR="002D28EB" w:rsidRPr="002D28EB" w:rsidRDefault="002D28EB" w:rsidP="002D28EB">
      <w:pPr>
        <w:numPr>
          <w:ilvl w:val="0"/>
          <w:numId w:val="34"/>
        </w:numPr>
        <w:rPr>
          <w:b/>
        </w:rPr>
      </w:pPr>
      <w:r w:rsidRPr="002D28EB">
        <w:rPr>
          <w:b/>
        </w:rPr>
        <w:t>_____________________________________________________________________</w:t>
      </w:r>
    </w:p>
    <w:p w:rsidR="002D28EB" w:rsidRPr="002D28EB" w:rsidRDefault="002D28EB" w:rsidP="002D28EB">
      <w:pPr>
        <w:rPr>
          <w:b/>
        </w:rPr>
      </w:pPr>
    </w:p>
    <w:p w:rsidR="002D28EB" w:rsidRPr="002D28EB" w:rsidRDefault="002D28EB" w:rsidP="002D28EB">
      <w:pPr>
        <w:numPr>
          <w:ilvl w:val="0"/>
          <w:numId w:val="34"/>
        </w:numPr>
        <w:rPr>
          <w:b/>
        </w:rPr>
      </w:pPr>
      <w:r w:rsidRPr="002D28EB">
        <w:rPr>
          <w:b/>
        </w:rPr>
        <w:t>_____________________________________________________________________</w:t>
      </w:r>
    </w:p>
    <w:p w:rsidR="002D28EB" w:rsidRPr="002D28EB" w:rsidRDefault="002D28EB" w:rsidP="002D28EB">
      <w:pPr>
        <w:rPr>
          <w:b/>
        </w:rPr>
      </w:pPr>
    </w:p>
    <w:p w:rsidR="002D28EB" w:rsidRPr="002D28EB" w:rsidRDefault="002D28EB" w:rsidP="002D28EB">
      <w:pPr>
        <w:numPr>
          <w:ilvl w:val="0"/>
          <w:numId w:val="34"/>
        </w:numPr>
        <w:rPr>
          <w:b/>
        </w:rPr>
      </w:pPr>
      <w:r w:rsidRPr="002D28EB">
        <w:rPr>
          <w:b/>
        </w:rPr>
        <w:t>_____________________________________________________________________</w:t>
      </w:r>
    </w:p>
    <w:p w:rsidR="002D28EB" w:rsidRPr="002D28EB" w:rsidRDefault="002D28EB" w:rsidP="002D28EB">
      <w:pPr>
        <w:rPr>
          <w:b/>
        </w:rPr>
      </w:pPr>
    </w:p>
    <w:p w:rsidR="00C950BC" w:rsidRDefault="00C950BC" w:rsidP="00C950BC"/>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28" w:name="_Toc510391191"/>
      <w:bookmarkStart w:id="29" w:name="_Toc510391593"/>
      <w:r>
        <w:lastRenderedPageBreak/>
        <w:t xml:space="preserve">PMP: STEP </w:t>
      </w:r>
      <w:r w:rsidR="009034B8">
        <w:t>9</w:t>
      </w:r>
      <w:r w:rsidR="00160D55">
        <w:tab/>
      </w:r>
      <w:r w:rsidR="009034B8">
        <w:t>SET GOALS</w:t>
      </w:r>
      <w:bookmarkEnd w:id="28"/>
      <w:bookmarkEnd w:id="29"/>
    </w:p>
    <w:p w:rsidR="006F7187" w:rsidRPr="006F7187" w:rsidRDefault="006F7187" w:rsidP="006F7187">
      <w:pPr>
        <w:numPr>
          <w:ilvl w:val="0"/>
          <w:numId w:val="35"/>
        </w:numPr>
        <w:spacing w:before="0" w:after="60"/>
      </w:pPr>
      <w:r w:rsidRPr="006F7187">
        <w:t xml:space="preserve">Taking the list of priorities listed in Step 8, the PMP </w:t>
      </w:r>
      <w:r w:rsidR="00E52D2C">
        <w:t>T</w:t>
      </w:r>
      <w:r w:rsidRPr="006F7187">
        <w:t>eam will now transform the priorities into goal statements.</w:t>
      </w:r>
    </w:p>
    <w:p w:rsidR="006F7187" w:rsidRPr="006F7187" w:rsidRDefault="006F7187" w:rsidP="006F7187">
      <w:pPr>
        <w:numPr>
          <w:ilvl w:val="0"/>
          <w:numId w:val="35"/>
        </w:numPr>
        <w:spacing w:before="0" w:after="60"/>
      </w:pPr>
      <w:r w:rsidRPr="006F7187">
        <w:t>The goals are concise statements of what the parish and/or school will do over the next one</w:t>
      </w:r>
      <w:r w:rsidR="00E52D2C">
        <w:t xml:space="preserve"> (1)</w:t>
      </w:r>
      <w:r w:rsidRPr="006F7187">
        <w:t xml:space="preserve"> to three </w:t>
      </w:r>
      <w:r w:rsidR="00E52D2C">
        <w:t xml:space="preserve">(3) </w:t>
      </w:r>
      <w:r w:rsidRPr="006F7187">
        <w:t>years to accomplish forming disciples, evangelizing, and impacting the great</w:t>
      </w:r>
      <w:r w:rsidR="005972C2">
        <w:t>er</w:t>
      </w:r>
      <w:r w:rsidRPr="006F7187">
        <w:t xml:space="preserve"> community in which the parish and school are located. </w:t>
      </w:r>
    </w:p>
    <w:p w:rsidR="006F7187" w:rsidRPr="006F7187" w:rsidRDefault="006F7187" w:rsidP="006F7187">
      <w:pPr>
        <w:numPr>
          <w:ilvl w:val="0"/>
          <w:numId w:val="35"/>
        </w:numPr>
        <w:spacing w:before="0" w:after="60"/>
      </w:pPr>
      <w:r w:rsidRPr="006F7187">
        <w:t xml:space="preserve">The goals are to be SMART: Specific, Measurable, Achievable, Results-Focused, and Time-Bound.  </w:t>
      </w:r>
    </w:p>
    <w:p w:rsidR="006F7187" w:rsidRPr="006F7187" w:rsidRDefault="006F7187" w:rsidP="006F7187">
      <w:pPr>
        <w:numPr>
          <w:ilvl w:val="0"/>
          <w:numId w:val="35"/>
        </w:numPr>
        <w:spacing w:before="0" w:after="60"/>
      </w:pPr>
      <w:r w:rsidRPr="006F7187">
        <w:t xml:space="preserve">The goals are listed under the appropriate categories of COMMUNITY IMPACT, ENGAGEMENT, </w:t>
      </w:r>
      <w:r w:rsidR="0030217D">
        <w:t>AND</w:t>
      </w:r>
      <w:r w:rsidRPr="006F7187">
        <w:t xml:space="preserve"> GROWTH (Attendance, Enrollment, </w:t>
      </w:r>
      <w:proofErr w:type="gramStart"/>
      <w:r w:rsidR="0030217D" w:rsidRPr="006F7187">
        <w:t>Participation</w:t>
      </w:r>
      <w:proofErr w:type="gramEnd"/>
      <w:r w:rsidR="00844F0E">
        <w:t xml:space="preserve">). </w:t>
      </w:r>
    </w:p>
    <w:p w:rsidR="006F7187" w:rsidRPr="006F7187" w:rsidRDefault="006F7187" w:rsidP="006F7187">
      <w:pPr>
        <w:numPr>
          <w:ilvl w:val="0"/>
          <w:numId w:val="35"/>
        </w:numPr>
        <w:spacing w:before="0" w:after="60"/>
      </w:pPr>
      <w:r w:rsidRPr="006F7187">
        <w:rPr>
          <w:b/>
        </w:rPr>
        <w:t>Note:</w:t>
      </w:r>
      <w:r w:rsidR="00BB4D01">
        <w:t xml:space="preserve">  It is alright if the PMP T</w:t>
      </w:r>
      <w:r w:rsidRPr="006F7187">
        <w:t>eam assigns more than one (1) item under any one o</w:t>
      </w:r>
      <w:r w:rsidR="000316B1">
        <w:t>f the five (5) goal categories.</w:t>
      </w:r>
      <w:r w:rsidRPr="006F7187">
        <w:t xml:space="preserve"> However, each plan must have at least one (1) Community Impact goal.</w:t>
      </w:r>
    </w:p>
    <w:p w:rsidR="006F7187" w:rsidRPr="006F7187" w:rsidRDefault="006F7187" w:rsidP="006F7187">
      <w:pPr>
        <w:numPr>
          <w:ilvl w:val="0"/>
          <w:numId w:val="35"/>
        </w:numPr>
        <w:spacing w:before="0" w:after="60"/>
      </w:pPr>
      <w:r w:rsidRPr="006F7187">
        <w:t xml:space="preserve">It is highly recommended that no more than five (5) goals be identified.  </w:t>
      </w:r>
    </w:p>
    <w:p w:rsidR="006F7187" w:rsidRPr="006F7187" w:rsidRDefault="006F7187" w:rsidP="006F7187">
      <w:r w:rsidRPr="006F7187">
        <w:rPr>
          <w:b/>
        </w:rPr>
        <w:t xml:space="preserve">COMMUNITY IMPACT </w:t>
      </w:r>
      <w:r w:rsidRPr="006F7187">
        <w:t xml:space="preserve">(Community Works of Mercy, Partnerships with Agencies and Other </w:t>
      </w:r>
      <w:r>
        <w:tab/>
      </w:r>
      <w:r>
        <w:tab/>
      </w:r>
      <w:r>
        <w:tab/>
      </w:r>
      <w:r>
        <w:tab/>
        <w:t xml:space="preserve">  </w:t>
      </w:r>
      <w:r w:rsidRPr="006F7187">
        <w:t xml:space="preserve">Churches, Social Services, </w:t>
      </w:r>
      <w:r w:rsidR="005972C2">
        <w:t xml:space="preserve">Participation in local events, </w:t>
      </w:r>
      <w:r w:rsidRPr="006F7187">
        <w:t xml:space="preserve">etc.) </w:t>
      </w:r>
    </w:p>
    <w:p w:rsidR="006F7187" w:rsidRPr="006F7187" w:rsidRDefault="006F7187" w:rsidP="006F7187">
      <w:pPr>
        <w:spacing w:after="240"/>
        <w:rPr>
          <w:b/>
        </w:rPr>
      </w:pPr>
      <w:r w:rsidRPr="006F7187">
        <w:rPr>
          <w:b/>
        </w:rPr>
        <w:t>1.</w:t>
      </w:r>
      <w:r w:rsidRPr="006F7187">
        <w:rPr>
          <w:b/>
        </w:rPr>
        <w:tab/>
        <w:t>___________________________________________________________________</w:t>
      </w:r>
    </w:p>
    <w:p w:rsidR="006F7187" w:rsidRPr="006F7187" w:rsidRDefault="006F7187" w:rsidP="006F7187">
      <w:pPr>
        <w:rPr>
          <w:b/>
        </w:rPr>
      </w:pPr>
      <w:r w:rsidRPr="006F7187">
        <w:rPr>
          <w:b/>
        </w:rPr>
        <w:t>2.</w:t>
      </w:r>
      <w:r w:rsidRPr="006F7187">
        <w:rPr>
          <w:b/>
        </w:rPr>
        <w:tab/>
        <w:t>___________________________________________________________________</w:t>
      </w:r>
    </w:p>
    <w:p w:rsidR="006F7187" w:rsidRPr="006F7187" w:rsidRDefault="006F7187" w:rsidP="006F7187">
      <w:pPr>
        <w:rPr>
          <w:b/>
        </w:rPr>
      </w:pPr>
      <w:r w:rsidRPr="006F7187">
        <w:rPr>
          <w:b/>
        </w:rPr>
        <w:t xml:space="preserve">ENGAGEMENT </w:t>
      </w:r>
      <w:r w:rsidRPr="006F7187">
        <w:t>(Stewardship, Capital Campaign)</w:t>
      </w:r>
    </w:p>
    <w:p w:rsidR="006F7187" w:rsidRPr="006F7187" w:rsidRDefault="006F7187" w:rsidP="006F7187">
      <w:pPr>
        <w:spacing w:after="240"/>
        <w:rPr>
          <w:b/>
        </w:rPr>
      </w:pPr>
      <w:r w:rsidRPr="006F7187">
        <w:rPr>
          <w:b/>
        </w:rPr>
        <w:t>1.</w:t>
      </w:r>
      <w:r w:rsidRPr="006F7187">
        <w:rPr>
          <w:b/>
        </w:rPr>
        <w:tab/>
        <w:t>___________________________________________________________________</w:t>
      </w:r>
    </w:p>
    <w:p w:rsidR="006F7187" w:rsidRPr="006F7187" w:rsidRDefault="006F7187" w:rsidP="006F7187">
      <w:pPr>
        <w:rPr>
          <w:b/>
        </w:rPr>
      </w:pPr>
      <w:r w:rsidRPr="006F7187">
        <w:rPr>
          <w:b/>
        </w:rPr>
        <w:t>2.</w:t>
      </w:r>
      <w:r w:rsidRPr="006F7187">
        <w:rPr>
          <w:b/>
        </w:rPr>
        <w:tab/>
        <w:t>___________________________________________________________________</w:t>
      </w:r>
    </w:p>
    <w:p w:rsidR="006F7187" w:rsidRPr="006F7187" w:rsidRDefault="006F7187" w:rsidP="006F7187">
      <w:r w:rsidRPr="006F7187">
        <w:rPr>
          <w:b/>
        </w:rPr>
        <w:t xml:space="preserve">GROWTH - Attendance </w:t>
      </w:r>
      <w:r w:rsidRPr="006F7187">
        <w:t>(Mass attendance, Reception of the Sacraments)</w:t>
      </w:r>
    </w:p>
    <w:p w:rsidR="006F7187" w:rsidRPr="006F7187" w:rsidRDefault="006F7187" w:rsidP="006F7187">
      <w:pPr>
        <w:spacing w:after="240"/>
        <w:rPr>
          <w:b/>
        </w:rPr>
      </w:pPr>
      <w:r w:rsidRPr="006F7187">
        <w:rPr>
          <w:b/>
        </w:rPr>
        <w:t>1.</w:t>
      </w:r>
      <w:r w:rsidRPr="006F7187">
        <w:rPr>
          <w:b/>
        </w:rPr>
        <w:tab/>
        <w:t>___________________________________________________________________</w:t>
      </w:r>
    </w:p>
    <w:p w:rsidR="006F7187" w:rsidRPr="006F7187" w:rsidRDefault="006F7187" w:rsidP="006F7187">
      <w:pPr>
        <w:rPr>
          <w:b/>
        </w:rPr>
      </w:pPr>
      <w:r w:rsidRPr="006F7187">
        <w:rPr>
          <w:b/>
        </w:rPr>
        <w:t>2.</w:t>
      </w:r>
      <w:r w:rsidRPr="006F7187">
        <w:rPr>
          <w:b/>
        </w:rPr>
        <w:tab/>
        <w:t>___________________________________________________________________</w:t>
      </w:r>
    </w:p>
    <w:p w:rsidR="006F7187" w:rsidRPr="006F7187" w:rsidRDefault="006F7187" w:rsidP="006F7187">
      <w:pPr>
        <w:ind w:left="0" w:firstLine="0"/>
      </w:pPr>
      <w:r w:rsidRPr="006F7187">
        <w:rPr>
          <w:b/>
        </w:rPr>
        <w:t xml:space="preserve">GROWTH - Enrollment </w:t>
      </w:r>
      <w:r w:rsidR="000316B1">
        <w:t>(E</w:t>
      </w:r>
      <w:r w:rsidRPr="006F7187">
        <w:t>nrollment in Catholic School, Faith Formation, and Youth Ministry)</w:t>
      </w:r>
    </w:p>
    <w:p w:rsidR="006F7187" w:rsidRPr="006F7187" w:rsidRDefault="006F7187" w:rsidP="006F7187">
      <w:pPr>
        <w:spacing w:after="240"/>
        <w:rPr>
          <w:b/>
        </w:rPr>
      </w:pPr>
      <w:r w:rsidRPr="006F7187">
        <w:rPr>
          <w:b/>
        </w:rPr>
        <w:t>1.</w:t>
      </w:r>
      <w:r w:rsidRPr="006F7187">
        <w:rPr>
          <w:b/>
        </w:rPr>
        <w:tab/>
        <w:t>___________________________________________________________________</w:t>
      </w:r>
    </w:p>
    <w:p w:rsidR="006F7187" w:rsidRPr="006F7187" w:rsidRDefault="006F7187" w:rsidP="006F7187">
      <w:pPr>
        <w:rPr>
          <w:b/>
        </w:rPr>
      </w:pPr>
      <w:r w:rsidRPr="006F7187">
        <w:rPr>
          <w:b/>
        </w:rPr>
        <w:t>2.</w:t>
      </w:r>
      <w:r w:rsidRPr="006F7187">
        <w:rPr>
          <w:b/>
        </w:rPr>
        <w:tab/>
        <w:t>___________________________________________________________________</w:t>
      </w:r>
    </w:p>
    <w:p w:rsidR="006F7187" w:rsidRPr="006F7187" w:rsidRDefault="006F7187" w:rsidP="006F7187">
      <w:pPr>
        <w:rPr>
          <w:b/>
        </w:rPr>
      </w:pPr>
      <w:proofErr w:type="gramStart"/>
      <w:r w:rsidRPr="006F7187">
        <w:rPr>
          <w:b/>
        </w:rPr>
        <w:t xml:space="preserve">GROWTH - Participation </w:t>
      </w:r>
      <w:r w:rsidRPr="006F7187">
        <w:t>(Sacramental Prep</w:t>
      </w:r>
      <w:r w:rsidR="001D47FD">
        <w:t>aration</w:t>
      </w:r>
      <w:r w:rsidRPr="006F7187">
        <w:t>, RCIA, Boards, Councils, Committees, etc.)</w:t>
      </w:r>
      <w:proofErr w:type="gramEnd"/>
    </w:p>
    <w:p w:rsidR="006F7187" w:rsidRPr="006F7187" w:rsidRDefault="006F7187" w:rsidP="006F7187">
      <w:pPr>
        <w:spacing w:after="240"/>
        <w:rPr>
          <w:b/>
        </w:rPr>
      </w:pPr>
      <w:r w:rsidRPr="006F7187">
        <w:rPr>
          <w:b/>
        </w:rPr>
        <w:t>1.</w:t>
      </w:r>
      <w:r w:rsidRPr="006F7187">
        <w:rPr>
          <w:b/>
        </w:rPr>
        <w:tab/>
        <w:t>___________________________________________________________________</w:t>
      </w:r>
    </w:p>
    <w:p w:rsidR="006F7187" w:rsidRDefault="006F7187" w:rsidP="006F7187">
      <w:pPr>
        <w:rPr>
          <w:b/>
        </w:rPr>
      </w:pPr>
      <w:r w:rsidRPr="006F7187">
        <w:rPr>
          <w:b/>
        </w:rPr>
        <w:t>2.</w:t>
      </w:r>
      <w:r w:rsidRPr="006F7187">
        <w:rPr>
          <w:b/>
        </w:rPr>
        <w:tab/>
        <w:t>___________________________________________________________________</w:t>
      </w:r>
    </w:p>
    <w:p w:rsidR="00F7098D" w:rsidRDefault="00F7098D" w:rsidP="00F7098D">
      <w:pPr>
        <w:pStyle w:val="Heading1"/>
      </w:pPr>
      <w:bookmarkStart w:id="30" w:name="_Toc510391192"/>
      <w:bookmarkStart w:id="31" w:name="_Toc510391594"/>
      <w:r>
        <w:lastRenderedPageBreak/>
        <w:t>PMP: STEP 10</w:t>
      </w:r>
      <w:r w:rsidR="00160D55">
        <w:tab/>
      </w:r>
      <w:r>
        <w:t>ACTION STEPS</w:t>
      </w:r>
      <w:bookmarkEnd w:id="30"/>
      <w:bookmarkEnd w:id="31"/>
    </w:p>
    <w:p w:rsidR="00F7098D" w:rsidRPr="006F7187" w:rsidRDefault="00F7098D" w:rsidP="00F7098D">
      <w:pPr>
        <w:numPr>
          <w:ilvl w:val="0"/>
          <w:numId w:val="36"/>
        </w:numPr>
      </w:pPr>
      <w:r w:rsidRPr="006F7187">
        <w:t>The action steps are those actions that will be taken in logical and chronological order to ensure the identified goal is achieved.</w:t>
      </w:r>
    </w:p>
    <w:p w:rsidR="00F7098D" w:rsidRPr="006F7187" w:rsidRDefault="00F7098D" w:rsidP="00F7098D">
      <w:pPr>
        <w:numPr>
          <w:ilvl w:val="0"/>
          <w:numId w:val="36"/>
        </w:numPr>
      </w:pPr>
      <w:r w:rsidRPr="006F7187">
        <w:t xml:space="preserve">With this step, the </w:t>
      </w:r>
      <w:r w:rsidR="001D308E">
        <w:t>PMP</w:t>
      </w:r>
      <w:r w:rsidRPr="006F7187">
        <w:t xml:space="preserve"> </w:t>
      </w:r>
      <w:r w:rsidR="001D308E">
        <w:t>T</w:t>
      </w:r>
      <w:r w:rsidRPr="006F7187">
        <w:t xml:space="preserve">eam develops a set of action steps for each of the goals identified in Step 9 using the templates provided at the back of this manual. </w:t>
      </w:r>
    </w:p>
    <w:p w:rsidR="00F7098D" w:rsidRPr="006F7187" w:rsidRDefault="00F7098D" w:rsidP="00F7098D">
      <w:pPr>
        <w:numPr>
          <w:ilvl w:val="0"/>
          <w:numId w:val="36"/>
        </w:numPr>
      </w:pPr>
      <w:r w:rsidRPr="006F7187">
        <w:t xml:space="preserve">These templates are designed for goals and corresponding action steps pertaining to Attendance, Enrollment, Engagement, Participation, and Community Impact. </w:t>
      </w:r>
    </w:p>
    <w:p w:rsidR="00F7098D" w:rsidRPr="006F7187" w:rsidRDefault="00F7098D" w:rsidP="00F7098D">
      <w:pPr>
        <w:numPr>
          <w:ilvl w:val="0"/>
          <w:numId w:val="36"/>
        </w:numPr>
      </w:pPr>
      <w:r w:rsidRPr="006F7187">
        <w:t xml:space="preserve">Under each goal list the supporting incremental action steps in </w:t>
      </w:r>
      <w:r w:rsidRPr="006F7187">
        <w:rPr>
          <w:u w:val="single"/>
        </w:rPr>
        <w:t>chronological order by action step start date</w:t>
      </w:r>
      <w:r w:rsidR="001D308E">
        <w:t xml:space="preserve"> (s</w:t>
      </w:r>
      <w:r w:rsidR="000316B1">
        <w:t>ee the example provided</w:t>
      </w:r>
      <w:r w:rsidRPr="006F7187">
        <w:t>)</w:t>
      </w:r>
      <w:r w:rsidR="000316B1">
        <w:t>.</w:t>
      </w:r>
    </w:p>
    <w:p w:rsidR="00F7098D" w:rsidRPr="006F7187" w:rsidRDefault="00F7098D" w:rsidP="00F7098D">
      <w:pPr>
        <w:numPr>
          <w:ilvl w:val="0"/>
          <w:numId w:val="36"/>
        </w:numPr>
      </w:pPr>
      <w:r w:rsidRPr="006F7187">
        <w:t>Start by clearly and succinctly identify each step in easy to understand language.</w:t>
      </w:r>
    </w:p>
    <w:p w:rsidR="00F7098D" w:rsidRPr="006F7187" w:rsidRDefault="00F7098D" w:rsidP="00F7098D">
      <w:pPr>
        <w:numPr>
          <w:ilvl w:val="0"/>
          <w:numId w:val="36"/>
        </w:numPr>
      </w:pPr>
      <w:r w:rsidRPr="006F7187">
        <w:t>Next, you will indicate the metric or evidence that will be used t</w:t>
      </w:r>
      <w:r w:rsidR="000316B1">
        <w:t xml:space="preserve">o show completion of the step. </w:t>
      </w:r>
      <w:r w:rsidRPr="006F7187">
        <w:t>Examples of metrics are meeting minutes, e-mail, posters, pictures, written testimonials, reports, etc.</w:t>
      </w:r>
    </w:p>
    <w:p w:rsidR="00F7098D" w:rsidRPr="006F7187" w:rsidRDefault="00F7098D" w:rsidP="00F7098D">
      <w:pPr>
        <w:numPr>
          <w:ilvl w:val="0"/>
          <w:numId w:val="36"/>
        </w:numPr>
      </w:pPr>
      <w:r w:rsidRPr="006F7187">
        <w:t>Next, it is extremely i</w:t>
      </w:r>
      <w:r w:rsidR="000316B1">
        <w:t>mportant to indicate the person</w:t>
      </w:r>
      <w:r w:rsidRPr="006F7187">
        <w:t>(s) responsi</w:t>
      </w:r>
      <w:r w:rsidR="000316B1">
        <w:t>ble for carrying out each step.</w:t>
      </w:r>
      <w:r w:rsidRPr="006F7187">
        <w:t xml:space="preserve"> This should be the person who will be held accountable for completion of the step.  </w:t>
      </w:r>
    </w:p>
    <w:p w:rsidR="00F7098D" w:rsidRPr="006F7187" w:rsidRDefault="00F7098D" w:rsidP="00F7098D">
      <w:pPr>
        <w:numPr>
          <w:ilvl w:val="0"/>
          <w:numId w:val="36"/>
        </w:numPr>
      </w:pPr>
      <w:r w:rsidRPr="006F7187">
        <w:t>Then indicate separately the human and financial resources ne</w:t>
      </w:r>
      <w:r w:rsidR="000316B1">
        <w:t xml:space="preserve">cessary to complete each step. </w:t>
      </w:r>
      <w:r w:rsidRPr="006F7187">
        <w:t>Human resources could refer to a committee, task force, an outsourced entity, or an individual.</w:t>
      </w:r>
    </w:p>
    <w:p w:rsidR="00F7098D" w:rsidRPr="006F7187" w:rsidRDefault="00F7098D" w:rsidP="00F7098D">
      <w:pPr>
        <w:numPr>
          <w:ilvl w:val="0"/>
          <w:numId w:val="36"/>
        </w:numPr>
        <w:rPr>
          <w:u w:val="single"/>
        </w:rPr>
      </w:pPr>
      <w:r w:rsidRPr="006F7187">
        <w:t xml:space="preserve">Finally, indicate both the start and completion date for each step. Once again, </w:t>
      </w:r>
      <w:r w:rsidRPr="006F7187">
        <w:rPr>
          <w:u w:val="single"/>
        </w:rPr>
        <w:t xml:space="preserve">please put the steps in chronological order according to the start date.  </w:t>
      </w:r>
    </w:p>
    <w:p w:rsidR="00F7098D" w:rsidRDefault="00F7098D" w:rsidP="006F7187">
      <w:pPr>
        <w:rPr>
          <w:b/>
        </w:rPr>
      </w:pPr>
    </w:p>
    <w:p w:rsidR="00F7098D" w:rsidRDefault="00F7098D" w:rsidP="006F7187">
      <w:pPr>
        <w:rPr>
          <w:b/>
        </w:rPr>
        <w:sectPr w:rsidR="00F7098D" w:rsidSect="00C36985">
          <w:headerReference w:type="default" r:id="rId21"/>
          <w:footerReference w:type="default" r:id="rId22"/>
          <w:pgSz w:w="12240" w:h="15840" w:code="1"/>
          <w:pgMar w:top="1440" w:right="1080" w:bottom="1080" w:left="1440" w:header="288" w:footer="720" w:gutter="0"/>
          <w:pgNumType w:start="1"/>
          <w:cols w:space="720"/>
          <w:docGrid w:linePitch="360"/>
        </w:sectPr>
      </w:pPr>
    </w:p>
    <w:p w:rsidR="006F7187" w:rsidRDefault="006F7187" w:rsidP="00C950BC">
      <w:pPr>
        <w:pStyle w:val="Heading1"/>
      </w:pPr>
      <w:bookmarkStart w:id="32" w:name="_Toc510391193"/>
      <w:bookmarkStart w:id="33" w:name="_Toc510391595"/>
      <w:r>
        <w:lastRenderedPageBreak/>
        <w:t>Goal and Steps</w:t>
      </w:r>
      <w:r w:rsidR="004A045A">
        <w:t xml:space="preserve"> Worksheet</w:t>
      </w:r>
      <w:bookmarkEnd w:id="32"/>
      <w:bookmarkEnd w:id="33"/>
    </w:p>
    <w:tbl>
      <w:tblPr>
        <w:tblStyle w:val="TableGrid"/>
        <w:tblW w:w="0" w:type="auto"/>
        <w:tblInd w:w="19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670"/>
        <w:gridCol w:w="1652"/>
        <w:gridCol w:w="2110"/>
        <w:gridCol w:w="2202"/>
        <w:gridCol w:w="2606"/>
        <w:gridCol w:w="1890"/>
      </w:tblGrid>
      <w:tr w:rsidR="00F7098D" w:rsidRPr="00F7098D" w:rsidTr="00064C00">
        <w:trPr>
          <w:trHeight w:val="834"/>
        </w:trPr>
        <w:tc>
          <w:tcPr>
            <w:tcW w:w="14130" w:type="dxa"/>
            <w:gridSpan w:val="6"/>
            <w:tcBorders>
              <w:bottom w:val="single" w:sz="4" w:space="0" w:color="4F81BD" w:themeColor="accent1"/>
            </w:tcBorders>
            <w:shd w:val="clear" w:color="auto" w:fill="DBE5F1" w:themeFill="accent1" w:themeFillTint="33"/>
          </w:tcPr>
          <w:p w:rsidR="00F7098D" w:rsidRPr="00F7098D" w:rsidRDefault="00F7098D" w:rsidP="006F7187">
            <w:pPr>
              <w:ind w:left="0" w:firstLine="0"/>
              <w:rPr>
                <w:b/>
                <w:color w:val="FFFFFF" w:themeColor="background1"/>
                <w:sz w:val="28"/>
              </w:rPr>
            </w:pPr>
            <w:r w:rsidRPr="00F7098D">
              <w:rPr>
                <w:b/>
                <w:sz w:val="28"/>
              </w:rPr>
              <w:t>GOAL:</w:t>
            </w:r>
          </w:p>
        </w:tc>
      </w:tr>
      <w:tr w:rsidR="004A045A" w:rsidRPr="004A045A" w:rsidTr="00064C00">
        <w:trPr>
          <w:trHeight w:val="404"/>
        </w:trPr>
        <w:tc>
          <w:tcPr>
            <w:tcW w:w="3670" w:type="dxa"/>
            <w:shd w:val="clear" w:color="auto" w:fill="1F497D" w:themeFill="text2"/>
          </w:tcPr>
          <w:p w:rsidR="00F7098D" w:rsidRPr="004A045A" w:rsidRDefault="00F7098D" w:rsidP="006F7187">
            <w:pPr>
              <w:ind w:left="0" w:firstLine="0"/>
              <w:rPr>
                <w:b/>
                <w:color w:val="FFFFFF" w:themeColor="background1"/>
              </w:rPr>
            </w:pPr>
            <w:r w:rsidRPr="004A045A">
              <w:rPr>
                <w:b/>
                <w:color w:val="FFFFFF" w:themeColor="background1"/>
              </w:rPr>
              <w:t>STEP</w:t>
            </w:r>
          </w:p>
        </w:tc>
        <w:tc>
          <w:tcPr>
            <w:tcW w:w="1652" w:type="dxa"/>
            <w:shd w:val="clear" w:color="auto" w:fill="1F497D" w:themeFill="text2"/>
          </w:tcPr>
          <w:p w:rsidR="00F7098D" w:rsidRPr="004A045A" w:rsidRDefault="00F7098D" w:rsidP="004A045A">
            <w:pPr>
              <w:ind w:left="0" w:firstLine="0"/>
              <w:jc w:val="center"/>
              <w:rPr>
                <w:b/>
                <w:color w:val="FFFFFF" w:themeColor="background1"/>
              </w:rPr>
            </w:pPr>
            <w:r w:rsidRPr="004A045A">
              <w:rPr>
                <w:b/>
                <w:color w:val="FFFFFF" w:themeColor="background1"/>
              </w:rPr>
              <w:t>METRIC</w:t>
            </w:r>
          </w:p>
        </w:tc>
        <w:tc>
          <w:tcPr>
            <w:tcW w:w="2110" w:type="dxa"/>
            <w:shd w:val="clear" w:color="auto" w:fill="1F497D" w:themeFill="text2"/>
          </w:tcPr>
          <w:p w:rsidR="00F7098D" w:rsidRPr="004A045A" w:rsidRDefault="00F7098D" w:rsidP="004A045A">
            <w:pPr>
              <w:ind w:left="0" w:firstLine="0"/>
              <w:jc w:val="center"/>
              <w:rPr>
                <w:b/>
                <w:color w:val="FFFFFF" w:themeColor="background1"/>
              </w:rPr>
            </w:pPr>
            <w:r w:rsidRPr="004A045A">
              <w:rPr>
                <w:b/>
                <w:color w:val="FFFFFF" w:themeColor="background1"/>
              </w:rPr>
              <w:t>POINT PERSON</w:t>
            </w:r>
          </w:p>
        </w:tc>
        <w:tc>
          <w:tcPr>
            <w:tcW w:w="2202" w:type="dxa"/>
            <w:shd w:val="clear" w:color="auto" w:fill="1F497D" w:themeFill="text2"/>
          </w:tcPr>
          <w:p w:rsidR="00F7098D" w:rsidRPr="004A045A" w:rsidRDefault="00F7098D" w:rsidP="004A045A">
            <w:pPr>
              <w:ind w:left="0" w:firstLine="0"/>
              <w:jc w:val="center"/>
              <w:rPr>
                <w:b/>
                <w:color w:val="FFFFFF" w:themeColor="background1"/>
              </w:rPr>
            </w:pPr>
            <w:r w:rsidRPr="004A045A">
              <w:rPr>
                <w:b/>
                <w:color w:val="FFFFFF" w:themeColor="background1"/>
              </w:rPr>
              <w:t>HUMAN RESOURCE</w:t>
            </w:r>
          </w:p>
        </w:tc>
        <w:tc>
          <w:tcPr>
            <w:tcW w:w="2606" w:type="dxa"/>
            <w:shd w:val="clear" w:color="auto" w:fill="1F497D" w:themeFill="text2"/>
          </w:tcPr>
          <w:p w:rsidR="00F7098D" w:rsidRPr="004A045A" w:rsidRDefault="00F7098D" w:rsidP="004A045A">
            <w:pPr>
              <w:ind w:left="0" w:firstLine="0"/>
              <w:jc w:val="center"/>
              <w:rPr>
                <w:b/>
                <w:color w:val="FFFFFF" w:themeColor="background1"/>
              </w:rPr>
            </w:pPr>
            <w:r w:rsidRPr="004A045A">
              <w:rPr>
                <w:b/>
                <w:color w:val="FFFFFF" w:themeColor="background1"/>
              </w:rPr>
              <w:t>FINANCIAL RESOURCE</w:t>
            </w:r>
          </w:p>
        </w:tc>
        <w:tc>
          <w:tcPr>
            <w:tcW w:w="1890" w:type="dxa"/>
            <w:shd w:val="clear" w:color="auto" w:fill="1F497D" w:themeFill="text2"/>
          </w:tcPr>
          <w:p w:rsidR="00F7098D" w:rsidRPr="004A045A" w:rsidRDefault="00F7098D" w:rsidP="004A045A">
            <w:pPr>
              <w:ind w:left="0" w:firstLine="0"/>
              <w:jc w:val="center"/>
              <w:rPr>
                <w:b/>
                <w:color w:val="FFFFFF" w:themeColor="background1"/>
              </w:rPr>
            </w:pPr>
            <w:r w:rsidRPr="004A045A">
              <w:rPr>
                <w:b/>
                <w:color w:val="FFFFFF" w:themeColor="background1"/>
              </w:rPr>
              <w:t>TIMELINE</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1.</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6F7187">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6F7187">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2</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3.</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4.</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5.</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801"/>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bl>
    <w:p w:rsidR="00064C00" w:rsidRDefault="00064C00" w:rsidP="00064C00">
      <w:pPr>
        <w:sectPr w:rsidR="00064C00" w:rsidSect="00F7098D">
          <w:pgSz w:w="15840" w:h="12240" w:orient="landscape" w:code="1"/>
          <w:pgMar w:top="1440" w:right="720" w:bottom="1080" w:left="720" w:header="288" w:footer="720" w:gutter="0"/>
          <w:cols w:space="720"/>
          <w:docGrid w:linePitch="360"/>
        </w:sectPr>
      </w:pPr>
    </w:p>
    <w:p w:rsidR="00C950BC" w:rsidRDefault="00C950BC" w:rsidP="00C950BC">
      <w:pPr>
        <w:pStyle w:val="Heading1"/>
      </w:pPr>
      <w:bookmarkStart w:id="34" w:name="_Toc510391195"/>
      <w:bookmarkStart w:id="35" w:name="_Toc510391597"/>
      <w:r>
        <w:lastRenderedPageBreak/>
        <w:t>PMP: STEP 1</w:t>
      </w:r>
      <w:r w:rsidR="009034B8">
        <w:t>1</w:t>
      </w:r>
      <w:r w:rsidR="00160D55">
        <w:tab/>
      </w:r>
      <w:r w:rsidR="009034B8">
        <w:t>IMPLEMENTATION</w:t>
      </w:r>
      <w:bookmarkEnd w:id="34"/>
      <w:bookmarkEnd w:id="35"/>
    </w:p>
    <w:p w:rsidR="003539E4" w:rsidRPr="003539E4" w:rsidRDefault="003539E4" w:rsidP="003539E4">
      <w:pPr>
        <w:numPr>
          <w:ilvl w:val="0"/>
          <w:numId w:val="37"/>
        </w:numPr>
      </w:pPr>
      <w:r w:rsidRPr="003539E4">
        <w:t xml:space="preserve">The </w:t>
      </w:r>
      <w:r w:rsidR="001D308E">
        <w:t>PMP</w:t>
      </w:r>
      <w:r w:rsidRPr="003539E4">
        <w:t xml:space="preserve"> </w:t>
      </w:r>
      <w:r w:rsidR="001D308E">
        <w:t>T</w:t>
      </w:r>
      <w:r w:rsidRPr="003539E4">
        <w:t xml:space="preserve">eam, with the pastor’s or parish administrator’s approval, needs to set the date for implementing the plan according to the plan’s action steps. </w:t>
      </w:r>
    </w:p>
    <w:p w:rsidR="003539E4" w:rsidRPr="003539E4" w:rsidRDefault="003539E4" w:rsidP="003539E4">
      <w:pPr>
        <w:numPr>
          <w:ilvl w:val="0"/>
          <w:numId w:val="37"/>
        </w:numPr>
      </w:pPr>
      <w:r w:rsidRPr="003539E4">
        <w:t>That action step that has the earliest start date within the plan is the date the plan’s implementation begins.</w:t>
      </w:r>
    </w:p>
    <w:p w:rsidR="003539E4" w:rsidRPr="003539E4" w:rsidRDefault="003539E4" w:rsidP="003539E4">
      <w:pPr>
        <w:numPr>
          <w:ilvl w:val="0"/>
          <w:numId w:val="37"/>
        </w:numPr>
      </w:pPr>
      <w:r w:rsidRPr="003539E4">
        <w:rPr>
          <w:u w:val="single"/>
        </w:rPr>
        <w:t>It is imperative</w:t>
      </w:r>
      <w:r w:rsidRPr="003539E4">
        <w:t xml:space="preserve"> that those responsible for the steps actually start work implementing the steps when they are scheduled to do so. </w:t>
      </w:r>
    </w:p>
    <w:p w:rsidR="003539E4" w:rsidRPr="003539E4" w:rsidRDefault="003539E4" w:rsidP="003539E4">
      <w:pPr>
        <w:numPr>
          <w:ilvl w:val="0"/>
          <w:numId w:val="37"/>
        </w:numPr>
      </w:pPr>
      <w:r w:rsidRPr="003539E4">
        <w:t>It is very important to communicate the start of the action step(s) to the appropriate oversight body and/or constituents.</w:t>
      </w:r>
      <w:r w:rsidR="001D47FD">
        <w:t xml:space="preserve"> </w:t>
      </w:r>
      <w:r w:rsidRPr="003539E4">
        <w:t>The pastor or parish ad</w:t>
      </w:r>
      <w:r w:rsidR="00BB4D01">
        <w:t>ministrator along with the PMP T</w:t>
      </w:r>
      <w:r w:rsidRPr="003539E4">
        <w:t>eam determine in collaborative fashion the proper oversight body and/or constituents.</w:t>
      </w:r>
    </w:p>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C950BC">
      <w:pPr>
        <w:pStyle w:val="Heading1"/>
      </w:pPr>
      <w:bookmarkStart w:id="36" w:name="_Toc510391196"/>
      <w:bookmarkStart w:id="37" w:name="_Toc510391598"/>
      <w:r>
        <w:lastRenderedPageBreak/>
        <w:t>PMP: STEP 1</w:t>
      </w:r>
      <w:r w:rsidR="009034B8">
        <w:t>2</w:t>
      </w:r>
      <w:r w:rsidR="00160D55">
        <w:tab/>
      </w:r>
      <w:r w:rsidR="009034B8">
        <w:t>PERIODIC EVALUATION</w:t>
      </w:r>
      <w:bookmarkEnd w:id="36"/>
      <w:bookmarkEnd w:id="37"/>
    </w:p>
    <w:p w:rsidR="003539E4" w:rsidRPr="003539E4" w:rsidRDefault="003539E4" w:rsidP="003539E4">
      <w:pPr>
        <w:numPr>
          <w:ilvl w:val="0"/>
          <w:numId w:val="38"/>
        </w:numPr>
      </w:pPr>
      <w:r w:rsidRPr="003539E4">
        <w:t xml:space="preserve">The </w:t>
      </w:r>
      <w:r w:rsidR="001D308E">
        <w:t>PMP</w:t>
      </w:r>
      <w:r w:rsidRPr="003539E4">
        <w:t xml:space="preserve"> </w:t>
      </w:r>
      <w:r w:rsidR="001D308E">
        <w:t>T</w:t>
      </w:r>
      <w:r w:rsidRPr="003539E4">
        <w:t xml:space="preserve">eam will establish a plan evaluation process and schedule.  </w:t>
      </w:r>
    </w:p>
    <w:p w:rsidR="003539E4" w:rsidRPr="003539E4" w:rsidRDefault="003539E4" w:rsidP="003539E4">
      <w:pPr>
        <w:numPr>
          <w:ilvl w:val="0"/>
          <w:numId w:val="38"/>
        </w:numPr>
      </w:pPr>
      <w:r w:rsidRPr="003539E4">
        <w:t xml:space="preserve">The schedule for evaluating the plan’s progress will appear at the end of the Parish Mission Plan. </w:t>
      </w:r>
    </w:p>
    <w:p w:rsidR="003539E4" w:rsidRPr="003539E4" w:rsidRDefault="003539E4" w:rsidP="003539E4">
      <w:pPr>
        <w:numPr>
          <w:ilvl w:val="0"/>
          <w:numId w:val="38"/>
        </w:numPr>
      </w:pPr>
      <w:r w:rsidRPr="003539E4">
        <w:t xml:space="preserve">They will also identify who will be involved in the evaluation process (i.e. Pastor, Pastoral Council, </w:t>
      </w:r>
      <w:r w:rsidR="000316B1">
        <w:t>Sc</w:t>
      </w:r>
      <w:r w:rsidRPr="003539E4">
        <w:t xml:space="preserve">hool </w:t>
      </w:r>
      <w:r w:rsidR="000316B1">
        <w:t>B</w:t>
      </w:r>
      <w:r w:rsidRPr="003539E4">
        <w:t xml:space="preserve">oard, Parish Mission Planning </w:t>
      </w:r>
      <w:r w:rsidR="001D308E">
        <w:t>T</w:t>
      </w:r>
      <w:r w:rsidRPr="003539E4">
        <w:t xml:space="preserve">eam, etc.).  </w:t>
      </w:r>
    </w:p>
    <w:p w:rsidR="003539E4" w:rsidRPr="003539E4" w:rsidRDefault="003539E4" w:rsidP="003539E4">
      <w:pPr>
        <w:numPr>
          <w:ilvl w:val="0"/>
          <w:numId w:val="38"/>
        </w:numPr>
      </w:pPr>
      <w:r w:rsidRPr="003539E4">
        <w:t xml:space="preserve">It is recommended that the progress on the plan be evaluated </w:t>
      </w:r>
      <w:r w:rsidR="000316B1">
        <w:t>quarterly, if not monthly.</w:t>
      </w:r>
    </w:p>
    <w:p w:rsidR="003539E4" w:rsidRPr="003539E4" w:rsidRDefault="003539E4" w:rsidP="003539E4">
      <w:pPr>
        <w:numPr>
          <w:ilvl w:val="0"/>
          <w:numId w:val="38"/>
        </w:numPr>
      </w:pPr>
      <w:r w:rsidRPr="003539E4">
        <w:t>It is also recommended that a chart or report regarding the plan’s progress be prepared and made available to the appropriate oversight body and/or constituents according to the agreed upon schedule.</w:t>
      </w:r>
    </w:p>
    <w:p w:rsidR="003539E4" w:rsidRPr="003539E4" w:rsidRDefault="003539E4" w:rsidP="001D47FD">
      <w:pPr>
        <w:spacing w:before="0" w:after="60"/>
        <w:rPr>
          <w:b/>
        </w:rPr>
      </w:pPr>
      <w:r w:rsidRPr="003539E4">
        <w:rPr>
          <w:b/>
        </w:rPr>
        <w:t>Example:</w:t>
      </w:r>
    </w:p>
    <w:p w:rsidR="003539E4" w:rsidRDefault="003539E4" w:rsidP="003539E4">
      <w:pPr>
        <w:ind w:left="0" w:firstLine="0"/>
      </w:pPr>
      <w:r w:rsidRPr="003539E4">
        <w:t xml:space="preserve">The three </w:t>
      </w:r>
      <w:r w:rsidR="00973AC7">
        <w:t xml:space="preserve">(3) </w:t>
      </w:r>
      <w:r w:rsidRPr="003539E4">
        <w:t>year Parish Mission Plan (July 1, 2018 – June 30, 2021), its implementation, and its results will be evaluated by (</w:t>
      </w:r>
      <w:r w:rsidRPr="003539E4">
        <w:rPr>
          <w:u w:val="single"/>
        </w:rPr>
        <w:t>the appropriate person or group</w:t>
      </w:r>
      <w:r w:rsidRPr="003539E4">
        <w:t xml:space="preserve">) according to the following schedule.  </w:t>
      </w:r>
    </w:p>
    <w:p w:rsidR="002C4514" w:rsidRPr="003539E4" w:rsidRDefault="002C4514" w:rsidP="003539E4">
      <w:pPr>
        <w:ind w:left="0" w:firstLine="0"/>
      </w:pPr>
    </w:p>
    <w:tbl>
      <w:tblPr>
        <w:tblStyle w:val="TableGrid"/>
        <w:tblW w:w="0" w:type="auto"/>
        <w:jc w:val="center"/>
        <w:tblInd w:w="360" w:type="dxa"/>
        <w:tblLook w:val="04A0" w:firstRow="1" w:lastRow="0" w:firstColumn="1" w:lastColumn="0" w:noHBand="0" w:noVBand="1"/>
      </w:tblPr>
      <w:tblGrid>
        <w:gridCol w:w="1931"/>
        <w:gridCol w:w="1931"/>
        <w:gridCol w:w="1931"/>
        <w:gridCol w:w="1896"/>
      </w:tblGrid>
      <w:tr w:rsidR="002C4514" w:rsidTr="002C4514">
        <w:trPr>
          <w:jc w:val="center"/>
        </w:trPr>
        <w:tc>
          <w:tcPr>
            <w:tcW w:w="1931" w:type="dxa"/>
          </w:tcPr>
          <w:p w:rsidR="002C4514" w:rsidRPr="002C4514" w:rsidRDefault="002C4514" w:rsidP="002C4514">
            <w:pPr>
              <w:ind w:left="0" w:firstLine="0"/>
              <w:jc w:val="center"/>
              <w:rPr>
                <w:b/>
              </w:rPr>
            </w:pPr>
            <w:r w:rsidRPr="002C4514">
              <w:rPr>
                <w:b/>
              </w:rPr>
              <w:t>2018</w:t>
            </w:r>
          </w:p>
        </w:tc>
        <w:tc>
          <w:tcPr>
            <w:tcW w:w="1931" w:type="dxa"/>
          </w:tcPr>
          <w:p w:rsidR="002C4514" w:rsidRPr="002C4514" w:rsidRDefault="002C4514" w:rsidP="002C4514">
            <w:pPr>
              <w:ind w:left="0" w:firstLine="0"/>
              <w:jc w:val="center"/>
              <w:rPr>
                <w:b/>
              </w:rPr>
            </w:pPr>
            <w:r w:rsidRPr="002C4514">
              <w:rPr>
                <w:b/>
              </w:rPr>
              <w:t>2019</w:t>
            </w:r>
          </w:p>
        </w:tc>
        <w:tc>
          <w:tcPr>
            <w:tcW w:w="1931" w:type="dxa"/>
          </w:tcPr>
          <w:p w:rsidR="002C4514" w:rsidRPr="002C4514" w:rsidRDefault="002C4514" w:rsidP="002C4514">
            <w:pPr>
              <w:ind w:left="0" w:firstLine="0"/>
              <w:jc w:val="center"/>
              <w:rPr>
                <w:b/>
              </w:rPr>
            </w:pPr>
            <w:r w:rsidRPr="002C4514">
              <w:rPr>
                <w:b/>
              </w:rPr>
              <w:t>2020</w:t>
            </w:r>
          </w:p>
        </w:tc>
        <w:tc>
          <w:tcPr>
            <w:tcW w:w="1896" w:type="dxa"/>
          </w:tcPr>
          <w:p w:rsidR="002C4514" w:rsidRPr="002C4514" w:rsidRDefault="002C4514" w:rsidP="002C4514">
            <w:pPr>
              <w:ind w:left="0" w:firstLine="0"/>
              <w:jc w:val="center"/>
              <w:rPr>
                <w:b/>
              </w:rPr>
            </w:pPr>
            <w:r w:rsidRPr="002C4514">
              <w:rPr>
                <w:b/>
              </w:rPr>
              <w:t>2021</w:t>
            </w:r>
          </w:p>
        </w:tc>
      </w:tr>
      <w:tr w:rsidR="002C4514" w:rsidTr="002C4514">
        <w:trPr>
          <w:jc w:val="center"/>
        </w:trPr>
        <w:tc>
          <w:tcPr>
            <w:tcW w:w="1931" w:type="dxa"/>
          </w:tcPr>
          <w:p w:rsidR="002C4514" w:rsidRDefault="002C4514" w:rsidP="002C4514">
            <w:pPr>
              <w:ind w:left="0" w:firstLine="0"/>
              <w:jc w:val="center"/>
            </w:pPr>
          </w:p>
        </w:tc>
        <w:tc>
          <w:tcPr>
            <w:tcW w:w="1931" w:type="dxa"/>
          </w:tcPr>
          <w:p w:rsidR="002C4514" w:rsidRDefault="002C4514" w:rsidP="002C4514">
            <w:pPr>
              <w:ind w:left="0" w:firstLine="0"/>
              <w:jc w:val="center"/>
            </w:pPr>
            <w:r>
              <w:t>March 31</w:t>
            </w:r>
          </w:p>
        </w:tc>
        <w:tc>
          <w:tcPr>
            <w:tcW w:w="1931" w:type="dxa"/>
          </w:tcPr>
          <w:p w:rsidR="002C4514" w:rsidRDefault="002C4514" w:rsidP="002C4514">
            <w:pPr>
              <w:ind w:left="0" w:firstLine="0"/>
              <w:jc w:val="center"/>
            </w:pPr>
            <w:r>
              <w:t>March 31</w:t>
            </w:r>
          </w:p>
        </w:tc>
        <w:tc>
          <w:tcPr>
            <w:tcW w:w="1896" w:type="dxa"/>
          </w:tcPr>
          <w:p w:rsidR="002C4514" w:rsidRDefault="002C4514" w:rsidP="002C4514">
            <w:pPr>
              <w:ind w:left="0" w:firstLine="0"/>
              <w:jc w:val="center"/>
            </w:pPr>
            <w:r>
              <w:t>March 31</w:t>
            </w:r>
          </w:p>
        </w:tc>
      </w:tr>
      <w:tr w:rsidR="002C4514" w:rsidTr="002C4514">
        <w:trPr>
          <w:jc w:val="center"/>
        </w:trPr>
        <w:tc>
          <w:tcPr>
            <w:tcW w:w="1931" w:type="dxa"/>
          </w:tcPr>
          <w:p w:rsidR="002C4514" w:rsidRDefault="002C4514" w:rsidP="002C4514">
            <w:pPr>
              <w:ind w:left="0" w:firstLine="0"/>
              <w:jc w:val="center"/>
            </w:pPr>
          </w:p>
        </w:tc>
        <w:tc>
          <w:tcPr>
            <w:tcW w:w="1931" w:type="dxa"/>
          </w:tcPr>
          <w:p w:rsidR="002C4514" w:rsidRDefault="002C4514" w:rsidP="002C4514">
            <w:pPr>
              <w:ind w:left="0" w:firstLine="0"/>
              <w:jc w:val="center"/>
            </w:pPr>
            <w:r>
              <w:t>June 30</w:t>
            </w:r>
          </w:p>
        </w:tc>
        <w:tc>
          <w:tcPr>
            <w:tcW w:w="1931" w:type="dxa"/>
          </w:tcPr>
          <w:p w:rsidR="002C4514" w:rsidRDefault="002C4514" w:rsidP="002C4514">
            <w:pPr>
              <w:ind w:left="0" w:firstLine="0"/>
              <w:jc w:val="center"/>
            </w:pPr>
            <w:r>
              <w:t>June 30</w:t>
            </w:r>
          </w:p>
        </w:tc>
        <w:tc>
          <w:tcPr>
            <w:tcW w:w="1896" w:type="dxa"/>
          </w:tcPr>
          <w:p w:rsidR="002C4514" w:rsidRDefault="002C4514" w:rsidP="002C4514">
            <w:pPr>
              <w:ind w:left="0" w:firstLine="0"/>
              <w:jc w:val="center"/>
            </w:pPr>
            <w:r>
              <w:t>June 30</w:t>
            </w:r>
          </w:p>
        </w:tc>
      </w:tr>
      <w:tr w:rsidR="002C4514" w:rsidTr="002C4514">
        <w:trPr>
          <w:jc w:val="center"/>
        </w:trPr>
        <w:tc>
          <w:tcPr>
            <w:tcW w:w="1931" w:type="dxa"/>
          </w:tcPr>
          <w:p w:rsidR="002C4514" w:rsidRDefault="002C4514" w:rsidP="002C4514">
            <w:pPr>
              <w:ind w:left="0" w:firstLine="0"/>
              <w:jc w:val="center"/>
            </w:pPr>
            <w:r>
              <w:t>September 30</w:t>
            </w:r>
          </w:p>
        </w:tc>
        <w:tc>
          <w:tcPr>
            <w:tcW w:w="1931" w:type="dxa"/>
          </w:tcPr>
          <w:p w:rsidR="002C4514" w:rsidRDefault="002C4514" w:rsidP="002C4514">
            <w:pPr>
              <w:ind w:left="0" w:firstLine="0"/>
              <w:jc w:val="center"/>
            </w:pPr>
            <w:r>
              <w:t>September 30</w:t>
            </w:r>
          </w:p>
        </w:tc>
        <w:tc>
          <w:tcPr>
            <w:tcW w:w="1931" w:type="dxa"/>
          </w:tcPr>
          <w:p w:rsidR="002C4514" w:rsidRDefault="002C4514" w:rsidP="002C4514">
            <w:pPr>
              <w:ind w:left="0" w:firstLine="0"/>
              <w:jc w:val="center"/>
            </w:pPr>
            <w:r>
              <w:t>September 30</w:t>
            </w:r>
          </w:p>
        </w:tc>
        <w:tc>
          <w:tcPr>
            <w:tcW w:w="1896" w:type="dxa"/>
          </w:tcPr>
          <w:p w:rsidR="002C4514" w:rsidRDefault="002C4514" w:rsidP="002C4514">
            <w:pPr>
              <w:ind w:left="0" w:firstLine="0"/>
              <w:jc w:val="center"/>
            </w:pPr>
          </w:p>
        </w:tc>
      </w:tr>
      <w:tr w:rsidR="002C4514" w:rsidTr="002C4514">
        <w:trPr>
          <w:jc w:val="center"/>
        </w:trPr>
        <w:tc>
          <w:tcPr>
            <w:tcW w:w="1931" w:type="dxa"/>
          </w:tcPr>
          <w:p w:rsidR="002C4514" w:rsidRDefault="002C4514" w:rsidP="002C4514">
            <w:pPr>
              <w:ind w:left="0" w:firstLine="0"/>
              <w:jc w:val="center"/>
            </w:pPr>
            <w:r>
              <w:t>December 31</w:t>
            </w:r>
          </w:p>
        </w:tc>
        <w:tc>
          <w:tcPr>
            <w:tcW w:w="1931" w:type="dxa"/>
          </w:tcPr>
          <w:p w:rsidR="002C4514" w:rsidRDefault="002C4514" w:rsidP="002C4514">
            <w:pPr>
              <w:ind w:left="0" w:firstLine="0"/>
              <w:jc w:val="center"/>
            </w:pPr>
            <w:r>
              <w:t>December 31</w:t>
            </w:r>
          </w:p>
        </w:tc>
        <w:tc>
          <w:tcPr>
            <w:tcW w:w="1931" w:type="dxa"/>
          </w:tcPr>
          <w:p w:rsidR="002C4514" w:rsidRDefault="002C4514" w:rsidP="002C4514">
            <w:pPr>
              <w:ind w:left="0" w:firstLine="0"/>
              <w:jc w:val="center"/>
            </w:pPr>
            <w:r>
              <w:t>December 31</w:t>
            </w:r>
          </w:p>
        </w:tc>
        <w:tc>
          <w:tcPr>
            <w:tcW w:w="1896" w:type="dxa"/>
          </w:tcPr>
          <w:p w:rsidR="002C4514" w:rsidRDefault="002C4514" w:rsidP="002C4514">
            <w:pPr>
              <w:ind w:left="0" w:firstLine="0"/>
              <w:jc w:val="center"/>
            </w:pPr>
          </w:p>
        </w:tc>
      </w:tr>
    </w:tbl>
    <w:p w:rsidR="003539E4" w:rsidRPr="003539E4" w:rsidRDefault="003539E4" w:rsidP="003539E4"/>
    <w:p w:rsidR="003539E4" w:rsidRPr="003539E4" w:rsidRDefault="003539E4" w:rsidP="003539E4">
      <w:pPr>
        <w:ind w:left="0" w:firstLine="0"/>
      </w:pPr>
      <w:r w:rsidRPr="003539E4">
        <w:t>Depending on the results of the quarterly evaluation, the timeline for certain action steps may be altered (i.e. pushed forward or backwards).  An assessment of the necessary human and financial resources needed to complete each step also will be determined at each quarterly evaluation.</w:t>
      </w:r>
    </w:p>
    <w:p w:rsidR="00CC7D89" w:rsidRPr="00C950BC" w:rsidRDefault="003539E4" w:rsidP="002C4514">
      <w:pPr>
        <w:ind w:left="0" w:firstLine="0"/>
      </w:pPr>
      <w:r w:rsidRPr="003539E4">
        <w:t>A brief written, as well as oral, report will be given by (</w:t>
      </w:r>
      <w:r w:rsidRPr="003539E4">
        <w:rPr>
          <w:u w:val="single"/>
        </w:rPr>
        <w:t>the person or organization</w:t>
      </w:r>
      <w:r w:rsidRPr="003539E4">
        <w:t>) responsible for the implementation of th</w:t>
      </w:r>
      <w:r w:rsidR="000316B1">
        <w:t xml:space="preserve">e Parish Mission Plan meeting. </w:t>
      </w:r>
      <w:r w:rsidRPr="003539E4">
        <w:t>A copy of this report will be given to the pastor, pastoral council and any other appropriate constituent groups</w:t>
      </w:r>
      <w:r w:rsidRPr="00F673FE">
        <w:t>.</w:t>
      </w:r>
    </w:p>
    <w:sectPr w:rsidR="00CC7D89" w:rsidRPr="00C950BC" w:rsidSect="00F7098D">
      <w:headerReference w:type="default" r:id="rId23"/>
      <w:footerReference w:type="default" r:id="rId24"/>
      <w:pgSz w:w="12240" w:h="15840" w:code="1"/>
      <w:pgMar w:top="1440" w:right="1080" w:bottom="108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818" w:rsidRDefault="00D50818" w:rsidP="00722E2C">
      <w:pPr>
        <w:spacing w:after="0" w:line="240" w:lineRule="auto"/>
      </w:pPr>
      <w:r>
        <w:separator/>
      </w:r>
    </w:p>
  </w:endnote>
  <w:endnote w:type="continuationSeparator" w:id="0">
    <w:p w:rsidR="00D50818" w:rsidRDefault="00D50818" w:rsidP="0072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body)">
    <w:altName w:val="Times New Roman"/>
    <w:panose1 w:val="00000000000000000000"/>
    <w:charset w:val="00"/>
    <w:family w:val="roman"/>
    <w:notTrueType/>
    <w:pitch w:val="default"/>
  </w:font>
  <w:font w:name="Garamond">
    <w:altName w:val="Times New Roman"/>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18" w:rsidRPr="00530339" w:rsidRDefault="00D50818">
    <w:pPr>
      <w:pStyle w:val="Footer"/>
      <w:pBdr>
        <w:top w:val="single" w:sz="4" w:space="1" w:color="D9D9D9" w:themeColor="background1" w:themeShade="D9"/>
      </w:pBdr>
      <w:jc w:val="right"/>
      <w:rPr>
        <w:sz w:val="20"/>
      </w:rPr>
    </w:pPr>
    <w:r w:rsidRPr="00B46C8E">
      <w:rPr>
        <w:rFonts w:ascii="Garamond" w:hAnsi="Garamond"/>
        <w:sz w:val="20"/>
      </w:rPr>
      <w:t xml:space="preserve">Diocese of Green Bay | </w:t>
    </w:r>
    <w:r>
      <w:rPr>
        <w:rFonts w:ascii="Garamond" w:hAnsi="Garamond"/>
        <w:sz w:val="20"/>
      </w:rPr>
      <w:t>Parish Mission Planning (Pilot Phase)</w:t>
    </w:r>
    <w:sdt>
      <w:sdtPr>
        <w:id w:val="635757516"/>
        <w:docPartObj>
          <w:docPartGallery w:val="Page Numbers (Bottom of Page)"/>
          <w:docPartUnique/>
        </w:docPartObj>
      </w:sdtPr>
      <w:sdtEndPr>
        <w:rPr>
          <w:color w:val="808080" w:themeColor="background1" w:themeShade="80"/>
          <w:spacing w:val="60"/>
          <w:sz w:val="20"/>
        </w:rPr>
      </w:sdtEndPr>
      <w:sdtContent>
        <w:r>
          <w:tab/>
        </w:r>
        <w:r w:rsidRPr="00530339">
          <w:rPr>
            <w:sz w:val="20"/>
          </w:rPr>
          <w:fldChar w:fldCharType="begin"/>
        </w:r>
        <w:r w:rsidRPr="00530339">
          <w:rPr>
            <w:sz w:val="20"/>
          </w:rPr>
          <w:instrText xml:space="preserve"> PAGE   \* MERGEFORMAT </w:instrText>
        </w:r>
        <w:r w:rsidRPr="00530339">
          <w:rPr>
            <w:sz w:val="20"/>
          </w:rPr>
          <w:fldChar w:fldCharType="separate"/>
        </w:r>
        <w:r w:rsidR="00C9657E">
          <w:rPr>
            <w:noProof/>
            <w:sz w:val="20"/>
          </w:rPr>
          <w:t>9</w:t>
        </w:r>
        <w:r w:rsidRPr="00530339">
          <w:rPr>
            <w:noProof/>
            <w:sz w:val="20"/>
          </w:rPr>
          <w:fldChar w:fldCharType="end"/>
        </w:r>
        <w:r w:rsidRPr="00530339">
          <w:rPr>
            <w:sz w:val="20"/>
          </w:rPr>
          <w:t xml:space="preserve"> | </w:t>
        </w:r>
        <w:r w:rsidRPr="00530339">
          <w:rPr>
            <w:color w:val="808080" w:themeColor="background1" w:themeShade="80"/>
            <w:spacing w:val="60"/>
            <w:sz w:val="20"/>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18" w:rsidRPr="00530339" w:rsidRDefault="00D50818" w:rsidP="00BE5004">
    <w:pPr>
      <w:pStyle w:val="Footer"/>
      <w:pBdr>
        <w:top w:val="single" w:sz="4" w:space="1" w:color="D9D9D9" w:themeColor="background1" w:themeShade="D9"/>
      </w:pBdr>
      <w:jc w:val="right"/>
      <w:rPr>
        <w:sz w:val="20"/>
      </w:rPr>
    </w:pPr>
    <w:r w:rsidRPr="00B46C8E">
      <w:rPr>
        <w:rFonts w:ascii="Garamond" w:hAnsi="Garamond"/>
        <w:sz w:val="20"/>
      </w:rPr>
      <w:t xml:space="preserve">Diocese of Green Bay | </w:t>
    </w:r>
    <w:r>
      <w:rPr>
        <w:rFonts w:ascii="Garamond" w:hAnsi="Garamond"/>
        <w:sz w:val="20"/>
      </w:rPr>
      <w:t>Parish Mission Planning (Pilot Phase)</w:t>
    </w:r>
    <w:sdt>
      <w:sdtPr>
        <w:id w:val="-606042764"/>
        <w:docPartObj>
          <w:docPartGallery w:val="Page Numbers (Bottom of Page)"/>
          <w:docPartUnique/>
        </w:docPartObj>
      </w:sdtPr>
      <w:sdtEndPr>
        <w:rPr>
          <w:color w:val="808080" w:themeColor="background1" w:themeShade="80"/>
          <w:spacing w:val="60"/>
          <w:sz w:val="20"/>
        </w:rPr>
      </w:sdtEndPr>
      <w:sdtContent>
        <w:r>
          <w:tab/>
        </w:r>
        <w:r w:rsidRPr="00530339">
          <w:rPr>
            <w:sz w:val="20"/>
          </w:rPr>
          <w:fldChar w:fldCharType="begin"/>
        </w:r>
        <w:r w:rsidRPr="00530339">
          <w:rPr>
            <w:sz w:val="20"/>
          </w:rPr>
          <w:instrText xml:space="preserve"> PAGE   \* MERGEFORMAT </w:instrText>
        </w:r>
        <w:r w:rsidRPr="00530339">
          <w:rPr>
            <w:sz w:val="20"/>
          </w:rPr>
          <w:fldChar w:fldCharType="separate"/>
        </w:r>
        <w:r w:rsidR="00C9657E">
          <w:rPr>
            <w:noProof/>
            <w:sz w:val="20"/>
          </w:rPr>
          <w:t>18</w:t>
        </w:r>
        <w:r w:rsidRPr="00530339">
          <w:rPr>
            <w:noProof/>
            <w:sz w:val="20"/>
          </w:rPr>
          <w:fldChar w:fldCharType="end"/>
        </w:r>
        <w:r w:rsidRPr="00530339">
          <w:rPr>
            <w:sz w:val="20"/>
          </w:rPr>
          <w:t xml:space="preserve"> | </w:t>
        </w:r>
        <w:r w:rsidRPr="00530339">
          <w:rPr>
            <w:color w:val="808080" w:themeColor="background1" w:themeShade="80"/>
            <w:spacing w:val="60"/>
            <w:sz w:val="20"/>
          </w:rPr>
          <w:t>Page</w:t>
        </w:r>
      </w:sdtContent>
    </w:sdt>
  </w:p>
  <w:p w:rsidR="00D50818" w:rsidRPr="00CC7D89" w:rsidRDefault="00D50818" w:rsidP="00CC7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818" w:rsidRDefault="00D50818" w:rsidP="00722E2C">
      <w:pPr>
        <w:spacing w:after="0" w:line="240" w:lineRule="auto"/>
      </w:pPr>
      <w:r>
        <w:separator/>
      </w:r>
    </w:p>
  </w:footnote>
  <w:footnote w:type="continuationSeparator" w:id="0">
    <w:p w:rsidR="00D50818" w:rsidRDefault="00D50818" w:rsidP="00722E2C">
      <w:pPr>
        <w:spacing w:after="0" w:line="240" w:lineRule="auto"/>
      </w:pPr>
      <w:r>
        <w:continuationSeparator/>
      </w:r>
    </w:p>
  </w:footnote>
  <w:footnote w:id="1">
    <w:p w:rsidR="00D50818" w:rsidRDefault="00D50818" w:rsidP="00E6466D">
      <w:pPr>
        <w:pStyle w:val="FootnoteText"/>
        <w:ind w:left="0" w:firstLine="0"/>
      </w:pPr>
      <w:r>
        <w:rPr>
          <w:rStyle w:val="FootnoteReference"/>
        </w:rPr>
        <w:footnoteRef/>
      </w:r>
      <w:r>
        <w:t xml:space="preserve"> The Diocesan Strategic Plan for Schools can be viewed and downloaded from: </w:t>
      </w:r>
      <w:r>
        <w:br/>
      </w:r>
      <w:hyperlink r:id="rId1" w:history="1">
        <w:r w:rsidRPr="00A37CF1">
          <w:rPr>
            <w:rStyle w:val="Hyperlink"/>
          </w:rPr>
          <w:t>http://www.gbdioc.org/education-portal/catholic-schools</w:t>
        </w:r>
      </w:hyperlink>
      <w:r>
        <w:t>; an excerpt of key recommendations is provided in this document “School and Parish Planning: Key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18" w:rsidRPr="004A43CA" w:rsidRDefault="00D50818" w:rsidP="00F7098D">
    <w:pPr>
      <w:pStyle w:val="Header"/>
      <w:jc w:val="center"/>
    </w:pPr>
    <w:r>
      <w:rPr>
        <w:noProof/>
      </w:rPr>
      <w:drawing>
        <wp:inline distT="0" distB="0" distL="0" distR="0" wp14:anchorId="677A35C3" wp14:editId="566D5B52">
          <wp:extent cx="6172200" cy="8801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8801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18" w:rsidRPr="004A43CA" w:rsidRDefault="00D50818" w:rsidP="00F7098D">
    <w:pPr>
      <w:pStyle w:val="Header"/>
      <w:jc w:val="center"/>
    </w:pPr>
    <w:r>
      <w:rPr>
        <w:noProof/>
      </w:rPr>
      <w:drawing>
        <wp:inline distT="0" distB="0" distL="0" distR="0" wp14:anchorId="10249F96" wp14:editId="680AE8F3">
          <wp:extent cx="6172200" cy="880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880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4B8"/>
    <w:multiLevelType w:val="hybridMultilevel"/>
    <w:tmpl w:val="82C64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E3097"/>
    <w:multiLevelType w:val="hybridMultilevel"/>
    <w:tmpl w:val="7B58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87BE4"/>
    <w:multiLevelType w:val="hybridMultilevel"/>
    <w:tmpl w:val="220C6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FA7C24"/>
    <w:multiLevelType w:val="hybridMultilevel"/>
    <w:tmpl w:val="6BBA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530B4"/>
    <w:multiLevelType w:val="hybridMultilevel"/>
    <w:tmpl w:val="5B06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025B1"/>
    <w:multiLevelType w:val="hybridMultilevel"/>
    <w:tmpl w:val="BF18984A"/>
    <w:lvl w:ilvl="0" w:tplc="6AF4A826">
      <w:start w:val="1"/>
      <w:numFmt w:val="decimal"/>
      <w:lvlText w:val="%1."/>
      <w:lvlJc w:val="left"/>
      <w:pPr>
        <w:ind w:left="720" w:hanging="360"/>
      </w:pPr>
      <w:rPr>
        <w:rFonts w:ascii="Calibri" w:hAnsi="Calibri" w:hint="default"/>
        <w:w w:val="99"/>
        <w:sz w:val="24"/>
        <w:szCs w:val="28"/>
      </w:rPr>
    </w:lvl>
    <w:lvl w:ilvl="1" w:tplc="BFFE0B34">
      <w:start w:val="1"/>
      <w:numFmt w:val="bullet"/>
      <w:lvlText w:val=""/>
      <w:lvlJc w:val="left"/>
      <w:pPr>
        <w:ind w:left="1440" w:hanging="360"/>
      </w:pPr>
      <w:rPr>
        <w:rFonts w:ascii="Wingdings" w:hAnsi="Wingding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660CA"/>
    <w:multiLevelType w:val="hybridMultilevel"/>
    <w:tmpl w:val="E1DE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D09374B"/>
    <w:multiLevelType w:val="hybridMultilevel"/>
    <w:tmpl w:val="F49832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F427F94"/>
    <w:multiLevelType w:val="hybridMultilevel"/>
    <w:tmpl w:val="4E72F4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08D357E"/>
    <w:multiLevelType w:val="hybridMultilevel"/>
    <w:tmpl w:val="D2908DA0"/>
    <w:lvl w:ilvl="0" w:tplc="6AF4A826">
      <w:start w:val="1"/>
      <w:numFmt w:val="decimal"/>
      <w:lvlText w:val="%1."/>
      <w:lvlJc w:val="left"/>
      <w:pPr>
        <w:ind w:left="720" w:hanging="360"/>
      </w:pPr>
      <w:rPr>
        <w:rFonts w:ascii="Calibri" w:hAnsi="Calibri" w:hint="default"/>
        <w:w w:val="99"/>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DD57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BF0151"/>
    <w:multiLevelType w:val="hybridMultilevel"/>
    <w:tmpl w:val="3D485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655315"/>
    <w:multiLevelType w:val="hybridMultilevel"/>
    <w:tmpl w:val="3D323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9542ACD"/>
    <w:multiLevelType w:val="hybridMultilevel"/>
    <w:tmpl w:val="52785764"/>
    <w:lvl w:ilvl="0" w:tplc="6AF4A826">
      <w:start w:val="1"/>
      <w:numFmt w:val="decimal"/>
      <w:lvlText w:val="%1."/>
      <w:lvlJc w:val="left"/>
      <w:pPr>
        <w:ind w:left="720" w:hanging="360"/>
      </w:pPr>
      <w:rPr>
        <w:rFonts w:ascii="Calibri" w:hAnsi="Calibri" w:hint="default"/>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A3233"/>
    <w:multiLevelType w:val="hybridMultilevel"/>
    <w:tmpl w:val="078A7D44"/>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C32D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712AD9"/>
    <w:multiLevelType w:val="hybridMultilevel"/>
    <w:tmpl w:val="E64A6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23B3AF8"/>
    <w:multiLevelType w:val="hybridMultilevel"/>
    <w:tmpl w:val="FED844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338F2292"/>
    <w:multiLevelType w:val="hybridMultilevel"/>
    <w:tmpl w:val="E2042E38"/>
    <w:lvl w:ilvl="0" w:tplc="BFFE0B3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F91C50"/>
    <w:multiLevelType w:val="hybridMultilevel"/>
    <w:tmpl w:val="2498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4E443C"/>
    <w:multiLevelType w:val="hybridMultilevel"/>
    <w:tmpl w:val="D188C646"/>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230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FA07EE"/>
    <w:multiLevelType w:val="hybridMultilevel"/>
    <w:tmpl w:val="DF44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150FF6"/>
    <w:multiLevelType w:val="hybridMultilevel"/>
    <w:tmpl w:val="F998E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0853509"/>
    <w:multiLevelType w:val="hybridMultilevel"/>
    <w:tmpl w:val="CCAA3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8766E72"/>
    <w:multiLevelType w:val="hybridMultilevel"/>
    <w:tmpl w:val="9EE07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91B3C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97C43A1"/>
    <w:multiLevelType w:val="hybridMultilevel"/>
    <w:tmpl w:val="6360C7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nsid w:val="5CB6704B"/>
    <w:multiLevelType w:val="hybridMultilevel"/>
    <w:tmpl w:val="939C388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5FD003CB"/>
    <w:multiLevelType w:val="hybridMultilevel"/>
    <w:tmpl w:val="19CE7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3D10A19"/>
    <w:multiLevelType w:val="hybridMultilevel"/>
    <w:tmpl w:val="1F382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9343FE5"/>
    <w:multiLevelType w:val="hybridMultilevel"/>
    <w:tmpl w:val="3D485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C4723AA"/>
    <w:multiLevelType w:val="hybridMultilevel"/>
    <w:tmpl w:val="DA92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444FB8"/>
    <w:multiLevelType w:val="hybridMultilevel"/>
    <w:tmpl w:val="118445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70745DE5"/>
    <w:multiLevelType w:val="hybridMultilevel"/>
    <w:tmpl w:val="FDB2482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0B527ED"/>
    <w:multiLevelType w:val="hybridMultilevel"/>
    <w:tmpl w:val="B4F6E8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71F22021"/>
    <w:multiLevelType w:val="hybridMultilevel"/>
    <w:tmpl w:val="78BE6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202076D"/>
    <w:multiLevelType w:val="hybridMultilevel"/>
    <w:tmpl w:val="904C186C"/>
    <w:lvl w:ilvl="0" w:tplc="BC8A716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4BF20E1"/>
    <w:multiLevelType w:val="hybridMultilevel"/>
    <w:tmpl w:val="1A1CFED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nsid w:val="755F0CA0"/>
    <w:multiLevelType w:val="hybridMultilevel"/>
    <w:tmpl w:val="130AC8F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nsid w:val="757A0F1D"/>
    <w:multiLevelType w:val="hybridMultilevel"/>
    <w:tmpl w:val="0B0E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7233F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92A0F30"/>
    <w:multiLevelType w:val="hybridMultilevel"/>
    <w:tmpl w:val="C65AEE62"/>
    <w:lvl w:ilvl="0" w:tplc="D56C3A92">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1658B1"/>
    <w:multiLevelType w:val="hybridMultilevel"/>
    <w:tmpl w:val="ABBA9162"/>
    <w:lvl w:ilvl="0" w:tplc="BFFE0B3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2"/>
  </w:num>
  <w:num w:numId="3">
    <w:abstractNumId w:val="1"/>
  </w:num>
  <w:num w:numId="4">
    <w:abstractNumId w:val="20"/>
  </w:num>
  <w:num w:numId="5">
    <w:abstractNumId w:val="3"/>
  </w:num>
  <w:num w:numId="6">
    <w:abstractNumId w:val="0"/>
  </w:num>
  <w:num w:numId="7">
    <w:abstractNumId w:val="35"/>
  </w:num>
  <w:num w:numId="8">
    <w:abstractNumId w:val="32"/>
  </w:num>
  <w:num w:numId="9">
    <w:abstractNumId w:val="7"/>
  </w:num>
  <w:num w:numId="10">
    <w:abstractNumId w:val="42"/>
    <w:lvlOverride w:ilvl="0">
      <w:startOverride w:val="1"/>
    </w:lvlOverride>
  </w:num>
  <w:num w:numId="11">
    <w:abstractNumId w:val="5"/>
  </w:num>
  <w:num w:numId="12">
    <w:abstractNumId w:val="13"/>
  </w:num>
  <w:num w:numId="13">
    <w:abstractNumId w:val="42"/>
    <w:lvlOverride w:ilvl="0">
      <w:startOverride w:val="1"/>
    </w:lvlOverride>
  </w:num>
  <w:num w:numId="14">
    <w:abstractNumId w:val="9"/>
  </w:num>
  <w:num w:numId="15">
    <w:abstractNumId w:val="43"/>
  </w:num>
  <w:num w:numId="16">
    <w:abstractNumId w:val="18"/>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1"/>
  </w:num>
  <w:num w:numId="21">
    <w:abstractNumId w:val="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num>
  <w:num w:numId="24">
    <w:abstractNumId w:val="15"/>
  </w:num>
  <w:num w:numId="25">
    <w:abstractNumId w:val="34"/>
  </w:num>
  <w:num w:numId="26">
    <w:abstractNumId w:val="41"/>
  </w:num>
  <w:num w:numId="27">
    <w:abstractNumId w:val="26"/>
  </w:num>
  <w:num w:numId="28">
    <w:abstractNumId w:val="21"/>
  </w:num>
  <w:num w:numId="29">
    <w:abstractNumId w:val="10"/>
  </w:num>
  <w:num w:numId="30">
    <w:abstractNumId w:val="40"/>
  </w:num>
  <w:num w:numId="31">
    <w:abstractNumId w:val="16"/>
  </w:num>
  <w:num w:numId="32">
    <w:abstractNumId w:val="23"/>
  </w:num>
  <w:num w:numId="33">
    <w:abstractNumId w:val="29"/>
  </w:num>
  <w:num w:numId="34">
    <w:abstractNumId w:val="12"/>
  </w:num>
  <w:num w:numId="35">
    <w:abstractNumId w:val="30"/>
  </w:num>
  <w:num w:numId="36">
    <w:abstractNumId w:val="36"/>
  </w:num>
  <w:num w:numId="37">
    <w:abstractNumId w:val="24"/>
  </w:num>
  <w:num w:numId="38">
    <w:abstractNumId w:val="25"/>
  </w:num>
  <w:num w:numId="39">
    <w:abstractNumId w:val="14"/>
  </w:num>
  <w:num w:numId="40">
    <w:abstractNumId w:val="39"/>
  </w:num>
  <w:num w:numId="41">
    <w:abstractNumId w:val="17"/>
  </w:num>
  <w:num w:numId="42">
    <w:abstractNumId w:val="28"/>
  </w:num>
  <w:num w:numId="43">
    <w:abstractNumId w:val="33"/>
  </w:num>
  <w:num w:numId="44">
    <w:abstractNumId w:val="27"/>
  </w:num>
  <w:num w:numId="45">
    <w:abstractNumId w:val="38"/>
  </w:num>
  <w:num w:numId="46">
    <w:abstractNumId w:val="4"/>
  </w:num>
  <w:num w:numId="4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E2C"/>
    <w:rsid w:val="00003B39"/>
    <w:rsid w:val="0000662E"/>
    <w:rsid w:val="00007675"/>
    <w:rsid w:val="000078F4"/>
    <w:rsid w:val="000108EF"/>
    <w:rsid w:val="000115A7"/>
    <w:rsid w:val="000139A0"/>
    <w:rsid w:val="00015422"/>
    <w:rsid w:val="000155DA"/>
    <w:rsid w:val="00016908"/>
    <w:rsid w:val="00022F4A"/>
    <w:rsid w:val="00030968"/>
    <w:rsid w:val="000312DF"/>
    <w:rsid w:val="000316B1"/>
    <w:rsid w:val="00033FD3"/>
    <w:rsid w:val="000406CA"/>
    <w:rsid w:val="00044463"/>
    <w:rsid w:val="00050CC0"/>
    <w:rsid w:val="000510A5"/>
    <w:rsid w:val="00064C00"/>
    <w:rsid w:val="00067B2E"/>
    <w:rsid w:val="000765AC"/>
    <w:rsid w:val="00077759"/>
    <w:rsid w:val="0008363E"/>
    <w:rsid w:val="000852FC"/>
    <w:rsid w:val="00090FC0"/>
    <w:rsid w:val="00095340"/>
    <w:rsid w:val="0009572D"/>
    <w:rsid w:val="00097FBE"/>
    <w:rsid w:val="000A24F2"/>
    <w:rsid w:val="000A38E7"/>
    <w:rsid w:val="000A6B94"/>
    <w:rsid w:val="000A7499"/>
    <w:rsid w:val="000B2983"/>
    <w:rsid w:val="000B51AA"/>
    <w:rsid w:val="000B59D0"/>
    <w:rsid w:val="000B6D4A"/>
    <w:rsid w:val="000C360A"/>
    <w:rsid w:val="000C417A"/>
    <w:rsid w:val="000C52D6"/>
    <w:rsid w:val="000D0E90"/>
    <w:rsid w:val="000D484D"/>
    <w:rsid w:val="000D591D"/>
    <w:rsid w:val="000D63C2"/>
    <w:rsid w:val="000D78DE"/>
    <w:rsid w:val="000D7CF6"/>
    <w:rsid w:val="000D7EA0"/>
    <w:rsid w:val="001013CE"/>
    <w:rsid w:val="00106C90"/>
    <w:rsid w:val="00107995"/>
    <w:rsid w:val="00111E41"/>
    <w:rsid w:val="0011608E"/>
    <w:rsid w:val="00116A25"/>
    <w:rsid w:val="0012065A"/>
    <w:rsid w:val="00120912"/>
    <w:rsid w:val="00121610"/>
    <w:rsid w:val="0012430E"/>
    <w:rsid w:val="00125B2E"/>
    <w:rsid w:val="0012629B"/>
    <w:rsid w:val="00127975"/>
    <w:rsid w:val="001323C7"/>
    <w:rsid w:val="0013248D"/>
    <w:rsid w:val="0013311B"/>
    <w:rsid w:val="00135050"/>
    <w:rsid w:val="0013701B"/>
    <w:rsid w:val="00140C82"/>
    <w:rsid w:val="0014305B"/>
    <w:rsid w:val="00143F42"/>
    <w:rsid w:val="00144F20"/>
    <w:rsid w:val="00146431"/>
    <w:rsid w:val="00146D66"/>
    <w:rsid w:val="00150E55"/>
    <w:rsid w:val="00151B4F"/>
    <w:rsid w:val="00153892"/>
    <w:rsid w:val="001541ED"/>
    <w:rsid w:val="001549F8"/>
    <w:rsid w:val="00156F0A"/>
    <w:rsid w:val="001571B6"/>
    <w:rsid w:val="00160D55"/>
    <w:rsid w:val="00161859"/>
    <w:rsid w:val="001657F4"/>
    <w:rsid w:val="00165A3F"/>
    <w:rsid w:val="0016703C"/>
    <w:rsid w:val="00171E1D"/>
    <w:rsid w:val="00172397"/>
    <w:rsid w:val="00172570"/>
    <w:rsid w:val="00173375"/>
    <w:rsid w:val="0017543C"/>
    <w:rsid w:val="00175C01"/>
    <w:rsid w:val="001807BB"/>
    <w:rsid w:val="00185E68"/>
    <w:rsid w:val="00186668"/>
    <w:rsid w:val="00195261"/>
    <w:rsid w:val="001954C5"/>
    <w:rsid w:val="001955F4"/>
    <w:rsid w:val="00195803"/>
    <w:rsid w:val="00195E26"/>
    <w:rsid w:val="001A14FF"/>
    <w:rsid w:val="001A1565"/>
    <w:rsid w:val="001A2B38"/>
    <w:rsid w:val="001A3266"/>
    <w:rsid w:val="001A54B0"/>
    <w:rsid w:val="001A5C82"/>
    <w:rsid w:val="001A6389"/>
    <w:rsid w:val="001A6A53"/>
    <w:rsid w:val="001A6AB3"/>
    <w:rsid w:val="001B3560"/>
    <w:rsid w:val="001B6142"/>
    <w:rsid w:val="001B7769"/>
    <w:rsid w:val="001C3CEF"/>
    <w:rsid w:val="001C670E"/>
    <w:rsid w:val="001D23F1"/>
    <w:rsid w:val="001D252F"/>
    <w:rsid w:val="001D308E"/>
    <w:rsid w:val="001D47FD"/>
    <w:rsid w:val="001D7245"/>
    <w:rsid w:val="001E0148"/>
    <w:rsid w:val="001E0966"/>
    <w:rsid w:val="001E0FD2"/>
    <w:rsid w:val="001E1AF0"/>
    <w:rsid w:val="001E1B95"/>
    <w:rsid w:val="001E2EE3"/>
    <w:rsid w:val="001E4B71"/>
    <w:rsid w:val="001E5754"/>
    <w:rsid w:val="001E60EF"/>
    <w:rsid w:val="001E7C84"/>
    <w:rsid w:val="001F31B8"/>
    <w:rsid w:val="001F4F91"/>
    <w:rsid w:val="00200C6B"/>
    <w:rsid w:val="00202383"/>
    <w:rsid w:val="0020329D"/>
    <w:rsid w:val="002044F8"/>
    <w:rsid w:val="00205596"/>
    <w:rsid w:val="00205A31"/>
    <w:rsid w:val="00206346"/>
    <w:rsid w:val="00210325"/>
    <w:rsid w:val="00211EDE"/>
    <w:rsid w:val="00211FCC"/>
    <w:rsid w:val="00212E1F"/>
    <w:rsid w:val="00226951"/>
    <w:rsid w:val="00226C0D"/>
    <w:rsid w:val="00230165"/>
    <w:rsid w:val="00232024"/>
    <w:rsid w:val="00233069"/>
    <w:rsid w:val="0023446F"/>
    <w:rsid w:val="00237B3C"/>
    <w:rsid w:val="00237FEE"/>
    <w:rsid w:val="00243229"/>
    <w:rsid w:val="0024328B"/>
    <w:rsid w:val="002442F4"/>
    <w:rsid w:val="002445CA"/>
    <w:rsid w:val="002464D6"/>
    <w:rsid w:val="0025055A"/>
    <w:rsid w:val="00256E51"/>
    <w:rsid w:val="00257A7A"/>
    <w:rsid w:val="00257ADC"/>
    <w:rsid w:val="002639EF"/>
    <w:rsid w:val="00264135"/>
    <w:rsid w:val="00266321"/>
    <w:rsid w:val="00270AE0"/>
    <w:rsid w:val="00274FAA"/>
    <w:rsid w:val="00276347"/>
    <w:rsid w:val="002773FF"/>
    <w:rsid w:val="00280632"/>
    <w:rsid w:val="00281479"/>
    <w:rsid w:val="002847EA"/>
    <w:rsid w:val="00286C2D"/>
    <w:rsid w:val="0029078D"/>
    <w:rsid w:val="00291F7B"/>
    <w:rsid w:val="00293F18"/>
    <w:rsid w:val="002A2B3B"/>
    <w:rsid w:val="002A5676"/>
    <w:rsid w:val="002A5E77"/>
    <w:rsid w:val="002A721F"/>
    <w:rsid w:val="002B1B36"/>
    <w:rsid w:val="002B320B"/>
    <w:rsid w:val="002B4FA7"/>
    <w:rsid w:val="002B5EDC"/>
    <w:rsid w:val="002B69CF"/>
    <w:rsid w:val="002C1BE1"/>
    <w:rsid w:val="002C42B7"/>
    <w:rsid w:val="002C4514"/>
    <w:rsid w:val="002C4B91"/>
    <w:rsid w:val="002C53BE"/>
    <w:rsid w:val="002D0EA3"/>
    <w:rsid w:val="002D134A"/>
    <w:rsid w:val="002D28EB"/>
    <w:rsid w:val="002D43B8"/>
    <w:rsid w:val="002D43DB"/>
    <w:rsid w:val="002D448D"/>
    <w:rsid w:val="002D4D23"/>
    <w:rsid w:val="002D775D"/>
    <w:rsid w:val="002E02B4"/>
    <w:rsid w:val="002E69FC"/>
    <w:rsid w:val="002E7B32"/>
    <w:rsid w:val="002E7FAD"/>
    <w:rsid w:val="002F02CB"/>
    <w:rsid w:val="002F1E06"/>
    <w:rsid w:val="002F374A"/>
    <w:rsid w:val="002F7C98"/>
    <w:rsid w:val="00300D3C"/>
    <w:rsid w:val="003010DF"/>
    <w:rsid w:val="0030217D"/>
    <w:rsid w:val="00302432"/>
    <w:rsid w:val="00306A50"/>
    <w:rsid w:val="0031035D"/>
    <w:rsid w:val="00311DFC"/>
    <w:rsid w:val="003156EF"/>
    <w:rsid w:val="00315DF4"/>
    <w:rsid w:val="00320669"/>
    <w:rsid w:val="00321CF5"/>
    <w:rsid w:val="00321F5C"/>
    <w:rsid w:val="00342471"/>
    <w:rsid w:val="0034333E"/>
    <w:rsid w:val="003433DE"/>
    <w:rsid w:val="0034383B"/>
    <w:rsid w:val="00343FDD"/>
    <w:rsid w:val="003508A4"/>
    <w:rsid w:val="00351832"/>
    <w:rsid w:val="003539E4"/>
    <w:rsid w:val="00355D01"/>
    <w:rsid w:val="00357AE4"/>
    <w:rsid w:val="00362DCC"/>
    <w:rsid w:val="00364A15"/>
    <w:rsid w:val="00367C8C"/>
    <w:rsid w:val="00371240"/>
    <w:rsid w:val="00372AE3"/>
    <w:rsid w:val="0037430A"/>
    <w:rsid w:val="003764FD"/>
    <w:rsid w:val="00382302"/>
    <w:rsid w:val="00383AAF"/>
    <w:rsid w:val="00385EF0"/>
    <w:rsid w:val="003860F3"/>
    <w:rsid w:val="003879B1"/>
    <w:rsid w:val="00387F43"/>
    <w:rsid w:val="00390348"/>
    <w:rsid w:val="00390555"/>
    <w:rsid w:val="00390AAB"/>
    <w:rsid w:val="00390D76"/>
    <w:rsid w:val="00394C29"/>
    <w:rsid w:val="00396F17"/>
    <w:rsid w:val="00396F31"/>
    <w:rsid w:val="003975C6"/>
    <w:rsid w:val="003978D5"/>
    <w:rsid w:val="003A0335"/>
    <w:rsid w:val="003A0843"/>
    <w:rsid w:val="003A54E2"/>
    <w:rsid w:val="003A6077"/>
    <w:rsid w:val="003A680C"/>
    <w:rsid w:val="003B1699"/>
    <w:rsid w:val="003B34B4"/>
    <w:rsid w:val="003B3F5F"/>
    <w:rsid w:val="003C22D9"/>
    <w:rsid w:val="003C2F2E"/>
    <w:rsid w:val="003C5146"/>
    <w:rsid w:val="003D165B"/>
    <w:rsid w:val="003D4FFE"/>
    <w:rsid w:val="003D56D1"/>
    <w:rsid w:val="003D58C0"/>
    <w:rsid w:val="003D5A6F"/>
    <w:rsid w:val="003D6F8D"/>
    <w:rsid w:val="003E15E4"/>
    <w:rsid w:val="003E178F"/>
    <w:rsid w:val="003E3343"/>
    <w:rsid w:val="003E38D7"/>
    <w:rsid w:val="003E6523"/>
    <w:rsid w:val="003E6A84"/>
    <w:rsid w:val="003E6D6B"/>
    <w:rsid w:val="003F0ADA"/>
    <w:rsid w:val="003F2015"/>
    <w:rsid w:val="003F21FE"/>
    <w:rsid w:val="003F4C0F"/>
    <w:rsid w:val="003F57D3"/>
    <w:rsid w:val="0040220D"/>
    <w:rsid w:val="00402556"/>
    <w:rsid w:val="0041264A"/>
    <w:rsid w:val="00412930"/>
    <w:rsid w:val="00412A4E"/>
    <w:rsid w:val="00413ADC"/>
    <w:rsid w:val="00415439"/>
    <w:rsid w:val="00416EB6"/>
    <w:rsid w:val="00417689"/>
    <w:rsid w:val="00420FDA"/>
    <w:rsid w:val="004259C2"/>
    <w:rsid w:val="004268FB"/>
    <w:rsid w:val="00431656"/>
    <w:rsid w:val="0043166B"/>
    <w:rsid w:val="004328D5"/>
    <w:rsid w:val="004345BF"/>
    <w:rsid w:val="00434DB8"/>
    <w:rsid w:val="00435F07"/>
    <w:rsid w:val="00437DDF"/>
    <w:rsid w:val="00440E12"/>
    <w:rsid w:val="004419BD"/>
    <w:rsid w:val="00444EF6"/>
    <w:rsid w:val="00446D20"/>
    <w:rsid w:val="0045075A"/>
    <w:rsid w:val="00451BC5"/>
    <w:rsid w:val="00462417"/>
    <w:rsid w:val="004638F9"/>
    <w:rsid w:val="00463B6A"/>
    <w:rsid w:val="0046694E"/>
    <w:rsid w:val="00466CB7"/>
    <w:rsid w:val="0046789C"/>
    <w:rsid w:val="00474ABE"/>
    <w:rsid w:val="004765D9"/>
    <w:rsid w:val="00477168"/>
    <w:rsid w:val="00481AE9"/>
    <w:rsid w:val="0048532E"/>
    <w:rsid w:val="00491824"/>
    <w:rsid w:val="00492E50"/>
    <w:rsid w:val="004952FA"/>
    <w:rsid w:val="00496FB7"/>
    <w:rsid w:val="004A045A"/>
    <w:rsid w:val="004A107E"/>
    <w:rsid w:val="004A11BB"/>
    <w:rsid w:val="004A154F"/>
    <w:rsid w:val="004A43CA"/>
    <w:rsid w:val="004A505F"/>
    <w:rsid w:val="004A7B2E"/>
    <w:rsid w:val="004C0CEF"/>
    <w:rsid w:val="004C15CF"/>
    <w:rsid w:val="004C648A"/>
    <w:rsid w:val="004C7194"/>
    <w:rsid w:val="004D0285"/>
    <w:rsid w:val="004D0E61"/>
    <w:rsid w:val="004D5671"/>
    <w:rsid w:val="004E282D"/>
    <w:rsid w:val="004E3DC3"/>
    <w:rsid w:val="004E57C8"/>
    <w:rsid w:val="004F0754"/>
    <w:rsid w:val="004F0D5B"/>
    <w:rsid w:val="004F1410"/>
    <w:rsid w:val="004F1C92"/>
    <w:rsid w:val="004F242A"/>
    <w:rsid w:val="004F2431"/>
    <w:rsid w:val="004F2A82"/>
    <w:rsid w:val="004F52D6"/>
    <w:rsid w:val="004F6E21"/>
    <w:rsid w:val="00501CD9"/>
    <w:rsid w:val="0050298E"/>
    <w:rsid w:val="00505997"/>
    <w:rsid w:val="0051164B"/>
    <w:rsid w:val="00521627"/>
    <w:rsid w:val="00521DFE"/>
    <w:rsid w:val="00524D69"/>
    <w:rsid w:val="00530339"/>
    <w:rsid w:val="00533A95"/>
    <w:rsid w:val="0053433C"/>
    <w:rsid w:val="00536AA5"/>
    <w:rsid w:val="005442AE"/>
    <w:rsid w:val="00545732"/>
    <w:rsid w:val="005464D0"/>
    <w:rsid w:val="005501F2"/>
    <w:rsid w:val="00550687"/>
    <w:rsid w:val="0056086F"/>
    <w:rsid w:val="00582AB2"/>
    <w:rsid w:val="005837A3"/>
    <w:rsid w:val="00584B1D"/>
    <w:rsid w:val="005859AF"/>
    <w:rsid w:val="00585CCE"/>
    <w:rsid w:val="00590095"/>
    <w:rsid w:val="005904DC"/>
    <w:rsid w:val="0059244A"/>
    <w:rsid w:val="00592881"/>
    <w:rsid w:val="005940C7"/>
    <w:rsid w:val="00595C37"/>
    <w:rsid w:val="005972C2"/>
    <w:rsid w:val="005A027B"/>
    <w:rsid w:val="005A0DDE"/>
    <w:rsid w:val="005A5F56"/>
    <w:rsid w:val="005A7550"/>
    <w:rsid w:val="005B0F3E"/>
    <w:rsid w:val="005B18E2"/>
    <w:rsid w:val="005B193B"/>
    <w:rsid w:val="005B21A6"/>
    <w:rsid w:val="005B524B"/>
    <w:rsid w:val="005B7CC7"/>
    <w:rsid w:val="005C1AB2"/>
    <w:rsid w:val="005C30DE"/>
    <w:rsid w:val="005C4C88"/>
    <w:rsid w:val="005C6C2D"/>
    <w:rsid w:val="005D095C"/>
    <w:rsid w:val="005D52F7"/>
    <w:rsid w:val="005D7704"/>
    <w:rsid w:val="005E05BB"/>
    <w:rsid w:val="005E315A"/>
    <w:rsid w:val="005F07E7"/>
    <w:rsid w:val="005F18FD"/>
    <w:rsid w:val="005F3CF6"/>
    <w:rsid w:val="005F5A12"/>
    <w:rsid w:val="005F6CFB"/>
    <w:rsid w:val="0060021C"/>
    <w:rsid w:val="0060073B"/>
    <w:rsid w:val="00603C94"/>
    <w:rsid w:val="006049CD"/>
    <w:rsid w:val="00604D98"/>
    <w:rsid w:val="00605F4D"/>
    <w:rsid w:val="006066A8"/>
    <w:rsid w:val="00606B65"/>
    <w:rsid w:val="0060740F"/>
    <w:rsid w:val="006125E2"/>
    <w:rsid w:val="00623D95"/>
    <w:rsid w:val="00624529"/>
    <w:rsid w:val="00624D0E"/>
    <w:rsid w:val="006265D1"/>
    <w:rsid w:val="00632DA6"/>
    <w:rsid w:val="00635ED4"/>
    <w:rsid w:val="00637510"/>
    <w:rsid w:val="0064397F"/>
    <w:rsid w:val="006444A3"/>
    <w:rsid w:val="00646D44"/>
    <w:rsid w:val="00647745"/>
    <w:rsid w:val="00651F67"/>
    <w:rsid w:val="0065230D"/>
    <w:rsid w:val="006577CA"/>
    <w:rsid w:val="00657CD0"/>
    <w:rsid w:val="006624DE"/>
    <w:rsid w:val="00664335"/>
    <w:rsid w:val="00665A36"/>
    <w:rsid w:val="006665CA"/>
    <w:rsid w:val="00671B77"/>
    <w:rsid w:val="0067280F"/>
    <w:rsid w:val="006745A7"/>
    <w:rsid w:val="00674BE4"/>
    <w:rsid w:val="0069107D"/>
    <w:rsid w:val="00691A4D"/>
    <w:rsid w:val="00695792"/>
    <w:rsid w:val="00696FED"/>
    <w:rsid w:val="006A1563"/>
    <w:rsid w:val="006A2C45"/>
    <w:rsid w:val="006A3229"/>
    <w:rsid w:val="006A40C2"/>
    <w:rsid w:val="006A6435"/>
    <w:rsid w:val="006A7F70"/>
    <w:rsid w:val="006B0BFC"/>
    <w:rsid w:val="006B1637"/>
    <w:rsid w:val="006B6D54"/>
    <w:rsid w:val="006C327E"/>
    <w:rsid w:val="006C3B7D"/>
    <w:rsid w:val="006D118F"/>
    <w:rsid w:val="006D39C6"/>
    <w:rsid w:val="006D6DEB"/>
    <w:rsid w:val="006D78DE"/>
    <w:rsid w:val="006D7E49"/>
    <w:rsid w:val="006E35DE"/>
    <w:rsid w:val="006E3731"/>
    <w:rsid w:val="006E4BFF"/>
    <w:rsid w:val="006F252C"/>
    <w:rsid w:val="006F2628"/>
    <w:rsid w:val="006F61DA"/>
    <w:rsid w:val="006F7187"/>
    <w:rsid w:val="006F729C"/>
    <w:rsid w:val="00700594"/>
    <w:rsid w:val="007060BC"/>
    <w:rsid w:val="00711274"/>
    <w:rsid w:val="0071283E"/>
    <w:rsid w:val="007169A6"/>
    <w:rsid w:val="007173F1"/>
    <w:rsid w:val="00717788"/>
    <w:rsid w:val="00717A16"/>
    <w:rsid w:val="0072083F"/>
    <w:rsid w:val="007224CE"/>
    <w:rsid w:val="00722E2C"/>
    <w:rsid w:val="00723EE9"/>
    <w:rsid w:val="007241C3"/>
    <w:rsid w:val="0072495F"/>
    <w:rsid w:val="00734F98"/>
    <w:rsid w:val="0073562A"/>
    <w:rsid w:val="00736DD4"/>
    <w:rsid w:val="0073794D"/>
    <w:rsid w:val="00740B06"/>
    <w:rsid w:val="007444D2"/>
    <w:rsid w:val="007507A7"/>
    <w:rsid w:val="007509C7"/>
    <w:rsid w:val="00757F4E"/>
    <w:rsid w:val="007604CD"/>
    <w:rsid w:val="007609D1"/>
    <w:rsid w:val="00760FFD"/>
    <w:rsid w:val="007643DB"/>
    <w:rsid w:val="00764C9D"/>
    <w:rsid w:val="00766885"/>
    <w:rsid w:val="00771717"/>
    <w:rsid w:val="007717DC"/>
    <w:rsid w:val="0077524A"/>
    <w:rsid w:val="007767FE"/>
    <w:rsid w:val="00776953"/>
    <w:rsid w:val="0078198B"/>
    <w:rsid w:val="007829FA"/>
    <w:rsid w:val="0079313B"/>
    <w:rsid w:val="007937B6"/>
    <w:rsid w:val="00794370"/>
    <w:rsid w:val="00795D2E"/>
    <w:rsid w:val="00797159"/>
    <w:rsid w:val="007A0457"/>
    <w:rsid w:val="007A0681"/>
    <w:rsid w:val="007A3B61"/>
    <w:rsid w:val="007A4C9C"/>
    <w:rsid w:val="007A5293"/>
    <w:rsid w:val="007A61B3"/>
    <w:rsid w:val="007B05D5"/>
    <w:rsid w:val="007B1C65"/>
    <w:rsid w:val="007B323D"/>
    <w:rsid w:val="007B347C"/>
    <w:rsid w:val="007B3FA4"/>
    <w:rsid w:val="007B52F6"/>
    <w:rsid w:val="007B5F27"/>
    <w:rsid w:val="007B7A8E"/>
    <w:rsid w:val="007C2675"/>
    <w:rsid w:val="007D1D7A"/>
    <w:rsid w:val="007D5E2E"/>
    <w:rsid w:val="007E18BC"/>
    <w:rsid w:val="007E54C5"/>
    <w:rsid w:val="007E5B04"/>
    <w:rsid w:val="007F10D9"/>
    <w:rsid w:val="007F3157"/>
    <w:rsid w:val="007F3330"/>
    <w:rsid w:val="007F48AA"/>
    <w:rsid w:val="007F7622"/>
    <w:rsid w:val="0080306A"/>
    <w:rsid w:val="00804B50"/>
    <w:rsid w:val="00805B24"/>
    <w:rsid w:val="00806CCD"/>
    <w:rsid w:val="00812CEF"/>
    <w:rsid w:val="00813E1B"/>
    <w:rsid w:val="00817C1B"/>
    <w:rsid w:val="00821556"/>
    <w:rsid w:val="008222D7"/>
    <w:rsid w:val="00823B0E"/>
    <w:rsid w:val="00827844"/>
    <w:rsid w:val="00833890"/>
    <w:rsid w:val="00835C8B"/>
    <w:rsid w:val="00841989"/>
    <w:rsid w:val="00841A86"/>
    <w:rsid w:val="00844F0E"/>
    <w:rsid w:val="00845381"/>
    <w:rsid w:val="00853C71"/>
    <w:rsid w:val="008552C2"/>
    <w:rsid w:val="008669C6"/>
    <w:rsid w:val="008671E9"/>
    <w:rsid w:val="00872BAE"/>
    <w:rsid w:val="00874EC1"/>
    <w:rsid w:val="00876126"/>
    <w:rsid w:val="0088035E"/>
    <w:rsid w:val="00883BA7"/>
    <w:rsid w:val="00885A94"/>
    <w:rsid w:val="0088605A"/>
    <w:rsid w:val="008873A6"/>
    <w:rsid w:val="00890D28"/>
    <w:rsid w:val="00891024"/>
    <w:rsid w:val="00892319"/>
    <w:rsid w:val="00892FB5"/>
    <w:rsid w:val="00896C4C"/>
    <w:rsid w:val="008A2385"/>
    <w:rsid w:val="008A3281"/>
    <w:rsid w:val="008A3903"/>
    <w:rsid w:val="008B075F"/>
    <w:rsid w:val="008B091C"/>
    <w:rsid w:val="008B1EDC"/>
    <w:rsid w:val="008B32AE"/>
    <w:rsid w:val="008B3727"/>
    <w:rsid w:val="008B632B"/>
    <w:rsid w:val="008C395C"/>
    <w:rsid w:val="008C5940"/>
    <w:rsid w:val="008D17F6"/>
    <w:rsid w:val="008D6B53"/>
    <w:rsid w:val="008D717B"/>
    <w:rsid w:val="008D7CFF"/>
    <w:rsid w:val="008E11FA"/>
    <w:rsid w:val="008F0B75"/>
    <w:rsid w:val="008F301A"/>
    <w:rsid w:val="008F55A7"/>
    <w:rsid w:val="008F7965"/>
    <w:rsid w:val="00900400"/>
    <w:rsid w:val="00901375"/>
    <w:rsid w:val="009034B8"/>
    <w:rsid w:val="00903AA0"/>
    <w:rsid w:val="0090427F"/>
    <w:rsid w:val="0090719B"/>
    <w:rsid w:val="0090799A"/>
    <w:rsid w:val="00911775"/>
    <w:rsid w:val="009125AB"/>
    <w:rsid w:val="009156B1"/>
    <w:rsid w:val="009170F2"/>
    <w:rsid w:val="009173FA"/>
    <w:rsid w:val="009217CC"/>
    <w:rsid w:val="00922112"/>
    <w:rsid w:val="009228E8"/>
    <w:rsid w:val="0092308F"/>
    <w:rsid w:val="00925D16"/>
    <w:rsid w:val="009313B3"/>
    <w:rsid w:val="00932560"/>
    <w:rsid w:val="00932C70"/>
    <w:rsid w:val="009418B1"/>
    <w:rsid w:val="00941AE3"/>
    <w:rsid w:val="0094641A"/>
    <w:rsid w:val="00947C45"/>
    <w:rsid w:val="009567EF"/>
    <w:rsid w:val="00963CB8"/>
    <w:rsid w:val="009728F1"/>
    <w:rsid w:val="00973AC7"/>
    <w:rsid w:val="0097410E"/>
    <w:rsid w:val="0097442C"/>
    <w:rsid w:val="00975FEA"/>
    <w:rsid w:val="00980296"/>
    <w:rsid w:val="00987E56"/>
    <w:rsid w:val="0099160E"/>
    <w:rsid w:val="0099355A"/>
    <w:rsid w:val="00994BB3"/>
    <w:rsid w:val="00995C03"/>
    <w:rsid w:val="009A3F5C"/>
    <w:rsid w:val="009A417C"/>
    <w:rsid w:val="009A7C19"/>
    <w:rsid w:val="009B2F41"/>
    <w:rsid w:val="009B4111"/>
    <w:rsid w:val="009B49F4"/>
    <w:rsid w:val="009C094D"/>
    <w:rsid w:val="009C3625"/>
    <w:rsid w:val="009C7516"/>
    <w:rsid w:val="009C774F"/>
    <w:rsid w:val="009D285F"/>
    <w:rsid w:val="009D2AFF"/>
    <w:rsid w:val="009D3596"/>
    <w:rsid w:val="009D4E56"/>
    <w:rsid w:val="009E3C07"/>
    <w:rsid w:val="009E472D"/>
    <w:rsid w:val="009E6358"/>
    <w:rsid w:val="009E68F2"/>
    <w:rsid w:val="009E7D3F"/>
    <w:rsid w:val="009F4255"/>
    <w:rsid w:val="00A0066C"/>
    <w:rsid w:val="00A02009"/>
    <w:rsid w:val="00A024F4"/>
    <w:rsid w:val="00A061D8"/>
    <w:rsid w:val="00A10C00"/>
    <w:rsid w:val="00A10C5B"/>
    <w:rsid w:val="00A10DCE"/>
    <w:rsid w:val="00A11AE8"/>
    <w:rsid w:val="00A13AC4"/>
    <w:rsid w:val="00A1546E"/>
    <w:rsid w:val="00A15804"/>
    <w:rsid w:val="00A17739"/>
    <w:rsid w:val="00A219D9"/>
    <w:rsid w:val="00A25BA8"/>
    <w:rsid w:val="00A3191F"/>
    <w:rsid w:val="00A326E9"/>
    <w:rsid w:val="00A34594"/>
    <w:rsid w:val="00A3797F"/>
    <w:rsid w:val="00A40551"/>
    <w:rsid w:val="00A422CB"/>
    <w:rsid w:val="00A43520"/>
    <w:rsid w:val="00A456D8"/>
    <w:rsid w:val="00A471E3"/>
    <w:rsid w:val="00A51B71"/>
    <w:rsid w:val="00A528E2"/>
    <w:rsid w:val="00A54BAA"/>
    <w:rsid w:val="00A54FD0"/>
    <w:rsid w:val="00A62870"/>
    <w:rsid w:val="00A6419B"/>
    <w:rsid w:val="00A660F1"/>
    <w:rsid w:val="00A726B8"/>
    <w:rsid w:val="00A75178"/>
    <w:rsid w:val="00A7527E"/>
    <w:rsid w:val="00A767BD"/>
    <w:rsid w:val="00A76A7A"/>
    <w:rsid w:val="00A77920"/>
    <w:rsid w:val="00A83F77"/>
    <w:rsid w:val="00A84435"/>
    <w:rsid w:val="00A8538E"/>
    <w:rsid w:val="00A86B28"/>
    <w:rsid w:val="00A90F21"/>
    <w:rsid w:val="00A94685"/>
    <w:rsid w:val="00A963DC"/>
    <w:rsid w:val="00AA190E"/>
    <w:rsid w:val="00AA1B6E"/>
    <w:rsid w:val="00AA3CAE"/>
    <w:rsid w:val="00AA6330"/>
    <w:rsid w:val="00AA661C"/>
    <w:rsid w:val="00AB1DCD"/>
    <w:rsid w:val="00AB2819"/>
    <w:rsid w:val="00AB4032"/>
    <w:rsid w:val="00AB51F2"/>
    <w:rsid w:val="00AC18DD"/>
    <w:rsid w:val="00AC46AE"/>
    <w:rsid w:val="00AC5A09"/>
    <w:rsid w:val="00AC5CBD"/>
    <w:rsid w:val="00AC650B"/>
    <w:rsid w:val="00AC7995"/>
    <w:rsid w:val="00AD038B"/>
    <w:rsid w:val="00AD10B7"/>
    <w:rsid w:val="00AD1CF1"/>
    <w:rsid w:val="00AD1EC4"/>
    <w:rsid w:val="00AD37A3"/>
    <w:rsid w:val="00AD5545"/>
    <w:rsid w:val="00AD5D6D"/>
    <w:rsid w:val="00AD7541"/>
    <w:rsid w:val="00AE009A"/>
    <w:rsid w:val="00AE564D"/>
    <w:rsid w:val="00AF67EE"/>
    <w:rsid w:val="00B0594D"/>
    <w:rsid w:val="00B05BE5"/>
    <w:rsid w:val="00B072ED"/>
    <w:rsid w:val="00B10192"/>
    <w:rsid w:val="00B106A8"/>
    <w:rsid w:val="00B10D3B"/>
    <w:rsid w:val="00B1397C"/>
    <w:rsid w:val="00B165B2"/>
    <w:rsid w:val="00B225DE"/>
    <w:rsid w:val="00B26E29"/>
    <w:rsid w:val="00B33DAF"/>
    <w:rsid w:val="00B34130"/>
    <w:rsid w:val="00B35CFF"/>
    <w:rsid w:val="00B42314"/>
    <w:rsid w:val="00B43B53"/>
    <w:rsid w:val="00B447AA"/>
    <w:rsid w:val="00B46653"/>
    <w:rsid w:val="00B46C8E"/>
    <w:rsid w:val="00B47DAD"/>
    <w:rsid w:val="00B51473"/>
    <w:rsid w:val="00B60E96"/>
    <w:rsid w:val="00B63EF2"/>
    <w:rsid w:val="00B66326"/>
    <w:rsid w:val="00B7436E"/>
    <w:rsid w:val="00B749C7"/>
    <w:rsid w:val="00B7595C"/>
    <w:rsid w:val="00B7625A"/>
    <w:rsid w:val="00B81F24"/>
    <w:rsid w:val="00B8413A"/>
    <w:rsid w:val="00B9199E"/>
    <w:rsid w:val="00B940D8"/>
    <w:rsid w:val="00B950E3"/>
    <w:rsid w:val="00BA326F"/>
    <w:rsid w:val="00BA4A48"/>
    <w:rsid w:val="00BB09D9"/>
    <w:rsid w:val="00BB0D11"/>
    <w:rsid w:val="00BB33DA"/>
    <w:rsid w:val="00BB4D01"/>
    <w:rsid w:val="00BB5E9B"/>
    <w:rsid w:val="00BB62F9"/>
    <w:rsid w:val="00BB6FA7"/>
    <w:rsid w:val="00BB722D"/>
    <w:rsid w:val="00BB77D9"/>
    <w:rsid w:val="00BB7933"/>
    <w:rsid w:val="00BC02FF"/>
    <w:rsid w:val="00BC162F"/>
    <w:rsid w:val="00BC6C52"/>
    <w:rsid w:val="00BC6F7A"/>
    <w:rsid w:val="00BC78F2"/>
    <w:rsid w:val="00BC7D8B"/>
    <w:rsid w:val="00BD2403"/>
    <w:rsid w:val="00BD319D"/>
    <w:rsid w:val="00BD31D3"/>
    <w:rsid w:val="00BD573D"/>
    <w:rsid w:val="00BD58BB"/>
    <w:rsid w:val="00BD6880"/>
    <w:rsid w:val="00BD6D95"/>
    <w:rsid w:val="00BD6EEA"/>
    <w:rsid w:val="00BD6F2C"/>
    <w:rsid w:val="00BD6FBB"/>
    <w:rsid w:val="00BD7CAE"/>
    <w:rsid w:val="00BE1384"/>
    <w:rsid w:val="00BE2165"/>
    <w:rsid w:val="00BE2A3F"/>
    <w:rsid w:val="00BE4851"/>
    <w:rsid w:val="00BE5004"/>
    <w:rsid w:val="00BE5594"/>
    <w:rsid w:val="00BE5BCD"/>
    <w:rsid w:val="00BE6243"/>
    <w:rsid w:val="00BE6AD4"/>
    <w:rsid w:val="00BF373E"/>
    <w:rsid w:val="00BF74B3"/>
    <w:rsid w:val="00C006F3"/>
    <w:rsid w:val="00C008C7"/>
    <w:rsid w:val="00C07DC7"/>
    <w:rsid w:val="00C208DE"/>
    <w:rsid w:val="00C23853"/>
    <w:rsid w:val="00C24097"/>
    <w:rsid w:val="00C318E1"/>
    <w:rsid w:val="00C337F6"/>
    <w:rsid w:val="00C34090"/>
    <w:rsid w:val="00C35127"/>
    <w:rsid w:val="00C36985"/>
    <w:rsid w:val="00C37E35"/>
    <w:rsid w:val="00C40F1A"/>
    <w:rsid w:val="00C425D8"/>
    <w:rsid w:val="00C43775"/>
    <w:rsid w:val="00C52B1D"/>
    <w:rsid w:val="00C538BC"/>
    <w:rsid w:val="00C5468F"/>
    <w:rsid w:val="00C60914"/>
    <w:rsid w:val="00C612EF"/>
    <w:rsid w:val="00C62EF9"/>
    <w:rsid w:val="00C7018E"/>
    <w:rsid w:val="00C71D9C"/>
    <w:rsid w:val="00C730B8"/>
    <w:rsid w:val="00C81E54"/>
    <w:rsid w:val="00C82E18"/>
    <w:rsid w:val="00C943D1"/>
    <w:rsid w:val="00C950BC"/>
    <w:rsid w:val="00C9657E"/>
    <w:rsid w:val="00CA18C3"/>
    <w:rsid w:val="00CA303D"/>
    <w:rsid w:val="00CA441A"/>
    <w:rsid w:val="00CA464E"/>
    <w:rsid w:val="00CA5532"/>
    <w:rsid w:val="00CB0FDF"/>
    <w:rsid w:val="00CB3A6C"/>
    <w:rsid w:val="00CB71ED"/>
    <w:rsid w:val="00CB7FE7"/>
    <w:rsid w:val="00CC1AA5"/>
    <w:rsid w:val="00CC35D5"/>
    <w:rsid w:val="00CC3AFB"/>
    <w:rsid w:val="00CC74B4"/>
    <w:rsid w:val="00CC7D89"/>
    <w:rsid w:val="00CD0343"/>
    <w:rsid w:val="00CD0E17"/>
    <w:rsid w:val="00CD2A57"/>
    <w:rsid w:val="00CD4D1D"/>
    <w:rsid w:val="00CD601F"/>
    <w:rsid w:val="00CD634F"/>
    <w:rsid w:val="00CE040D"/>
    <w:rsid w:val="00CE11C7"/>
    <w:rsid w:val="00CE1737"/>
    <w:rsid w:val="00CE3289"/>
    <w:rsid w:val="00CE3D4E"/>
    <w:rsid w:val="00CE56E3"/>
    <w:rsid w:val="00CF245B"/>
    <w:rsid w:val="00CF6E16"/>
    <w:rsid w:val="00CF7BD8"/>
    <w:rsid w:val="00D02E02"/>
    <w:rsid w:val="00D03045"/>
    <w:rsid w:val="00D141F7"/>
    <w:rsid w:val="00D15F63"/>
    <w:rsid w:val="00D2096F"/>
    <w:rsid w:val="00D23D8B"/>
    <w:rsid w:val="00D300F6"/>
    <w:rsid w:val="00D30A51"/>
    <w:rsid w:val="00D3146F"/>
    <w:rsid w:val="00D338D1"/>
    <w:rsid w:val="00D34447"/>
    <w:rsid w:val="00D345E3"/>
    <w:rsid w:val="00D349D3"/>
    <w:rsid w:val="00D34DB8"/>
    <w:rsid w:val="00D35B0C"/>
    <w:rsid w:val="00D44DF3"/>
    <w:rsid w:val="00D4630B"/>
    <w:rsid w:val="00D4633C"/>
    <w:rsid w:val="00D50480"/>
    <w:rsid w:val="00D50818"/>
    <w:rsid w:val="00D52734"/>
    <w:rsid w:val="00D537C1"/>
    <w:rsid w:val="00D55694"/>
    <w:rsid w:val="00D57678"/>
    <w:rsid w:val="00D61376"/>
    <w:rsid w:val="00D63E52"/>
    <w:rsid w:val="00D66375"/>
    <w:rsid w:val="00D664CB"/>
    <w:rsid w:val="00D668C3"/>
    <w:rsid w:val="00D67DFE"/>
    <w:rsid w:val="00D70AEF"/>
    <w:rsid w:val="00D7388A"/>
    <w:rsid w:val="00D75618"/>
    <w:rsid w:val="00D76BE4"/>
    <w:rsid w:val="00D8042B"/>
    <w:rsid w:val="00D84830"/>
    <w:rsid w:val="00D86016"/>
    <w:rsid w:val="00D876A4"/>
    <w:rsid w:val="00D87C9F"/>
    <w:rsid w:val="00D91344"/>
    <w:rsid w:val="00D918DB"/>
    <w:rsid w:val="00D921EA"/>
    <w:rsid w:val="00D947EF"/>
    <w:rsid w:val="00D96119"/>
    <w:rsid w:val="00D96D9F"/>
    <w:rsid w:val="00D971B9"/>
    <w:rsid w:val="00D9745D"/>
    <w:rsid w:val="00DA18C9"/>
    <w:rsid w:val="00DA1BF7"/>
    <w:rsid w:val="00DA31B3"/>
    <w:rsid w:val="00DA3C73"/>
    <w:rsid w:val="00DA509F"/>
    <w:rsid w:val="00DA6371"/>
    <w:rsid w:val="00DA6D3D"/>
    <w:rsid w:val="00DB29DF"/>
    <w:rsid w:val="00DB4D02"/>
    <w:rsid w:val="00DB5641"/>
    <w:rsid w:val="00DB78A2"/>
    <w:rsid w:val="00DC02DA"/>
    <w:rsid w:val="00DC22B8"/>
    <w:rsid w:val="00DC2D15"/>
    <w:rsid w:val="00DC6B94"/>
    <w:rsid w:val="00DC793C"/>
    <w:rsid w:val="00DD7B8B"/>
    <w:rsid w:val="00DE2F3E"/>
    <w:rsid w:val="00DE5F27"/>
    <w:rsid w:val="00DE74B4"/>
    <w:rsid w:val="00DE7882"/>
    <w:rsid w:val="00DF0472"/>
    <w:rsid w:val="00DF04BC"/>
    <w:rsid w:val="00DF1AA8"/>
    <w:rsid w:val="00DF1F50"/>
    <w:rsid w:val="00DF4628"/>
    <w:rsid w:val="00DF55A3"/>
    <w:rsid w:val="00DF57BD"/>
    <w:rsid w:val="00DF5928"/>
    <w:rsid w:val="00DF5CD6"/>
    <w:rsid w:val="00E019C8"/>
    <w:rsid w:val="00E040AB"/>
    <w:rsid w:val="00E05C66"/>
    <w:rsid w:val="00E06376"/>
    <w:rsid w:val="00E1065A"/>
    <w:rsid w:val="00E10DA4"/>
    <w:rsid w:val="00E119F6"/>
    <w:rsid w:val="00E17379"/>
    <w:rsid w:val="00E22314"/>
    <w:rsid w:val="00E262E9"/>
    <w:rsid w:val="00E30096"/>
    <w:rsid w:val="00E305F2"/>
    <w:rsid w:val="00E31205"/>
    <w:rsid w:val="00E33C1E"/>
    <w:rsid w:val="00E352D6"/>
    <w:rsid w:val="00E40138"/>
    <w:rsid w:val="00E401BF"/>
    <w:rsid w:val="00E41375"/>
    <w:rsid w:val="00E45C77"/>
    <w:rsid w:val="00E50822"/>
    <w:rsid w:val="00E50A43"/>
    <w:rsid w:val="00E52D2C"/>
    <w:rsid w:val="00E60BB9"/>
    <w:rsid w:val="00E60CF7"/>
    <w:rsid w:val="00E642FB"/>
    <w:rsid w:val="00E6466D"/>
    <w:rsid w:val="00E6631D"/>
    <w:rsid w:val="00E70C50"/>
    <w:rsid w:val="00E7244D"/>
    <w:rsid w:val="00E72F9B"/>
    <w:rsid w:val="00E74F66"/>
    <w:rsid w:val="00E76611"/>
    <w:rsid w:val="00E76F99"/>
    <w:rsid w:val="00E80030"/>
    <w:rsid w:val="00E84A0C"/>
    <w:rsid w:val="00E93EE2"/>
    <w:rsid w:val="00E95765"/>
    <w:rsid w:val="00EA0283"/>
    <w:rsid w:val="00EA49E4"/>
    <w:rsid w:val="00EA4F34"/>
    <w:rsid w:val="00EB59ED"/>
    <w:rsid w:val="00EB6064"/>
    <w:rsid w:val="00EB68DE"/>
    <w:rsid w:val="00ED0DE5"/>
    <w:rsid w:val="00ED6CFB"/>
    <w:rsid w:val="00EE01C9"/>
    <w:rsid w:val="00EE362D"/>
    <w:rsid w:val="00EE4916"/>
    <w:rsid w:val="00EE56AA"/>
    <w:rsid w:val="00EF037D"/>
    <w:rsid w:val="00EF0619"/>
    <w:rsid w:val="00EF0CE8"/>
    <w:rsid w:val="00EF3643"/>
    <w:rsid w:val="00EF6CA5"/>
    <w:rsid w:val="00F044C1"/>
    <w:rsid w:val="00F065E4"/>
    <w:rsid w:val="00F0701B"/>
    <w:rsid w:val="00F11C2B"/>
    <w:rsid w:val="00F210BB"/>
    <w:rsid w:val="00F215A2"/>
    <w:rsid w:val="00F24DC6"/>
    <w:rsid w:val="00F26A98"/>
    <w:rsid w:val="00F33950"/>
    <w:rsid w:val="00F35816"/>
    <w:rsid w:val="00F3582C"/>
    <w:rsid w:val="00F416F5"/>
    <w:rsid w:val="00F42718"/>
    <w:rsid w:val="00F42CEB"/>
    <w:rsid w:val="00F44377"/>
    <w:rsid w:val="00F462C0"/>
    <w:rsid w:val="00F4717D"/>
    <w:rsid w:val="00F52FF4"/>
    <w:rsid w:val="00F55469"/>
    <w:rsid w:val="00F57132"/>
    <w:rsid w:val="00F571CB"/>
    <w:rsid w:val="00F605D1"/>
    <w:rsid w:val="00F61477"/>
    <w:rsid w:val="00F65055"/>
    <w:rsid w:val="00F67244"/>
    <w:rsid w:val="00F673FE"/>
    <w:rsid w:val="00F67867"/>
    <w:rsid w:val="00F7098D"/>
    <w:rsid w:val="00F713D8"/>
    <w:rsid w:val="00F73527"/>
    <w:rsid w:val="00F8103A"/>
    <w:rsid w:val="00F81479"/>
    <w:rsid w:val="00F83C14"/>
    <w:rsid w:val="00F84391"/>
    <w:rsid w:val="00F92B7B"/>
    <w:rsid w:val="00F932B9"/>
    <w:rsid w:val="00F9451E"/>
    <w:rsid w:val="00F94CFA"/>
    <w:rsid w:val="00F979DE"/>
    <w:rsid w:val="00F97B70"/>
    <w:rsid w:val="00FA0F12"/>
    <w:rsid w:val="00FA2AF1"/>
    <w:rsid w:val="00FA3FCF"/>
    <w:rsid w:val="00FA6611"/>
    <w:rsid w:val="00FB099C"/>
    <w:rsid w:val="00FB2272"/>
    <w:rsid w:val="00FB36AA"/>
    <w:rsid w:val="00FB3D4F"/>
    <w:rsid w:val="00FB664C"/>
    <w:rsid w:val="00FC21C1"/>
    <w:rsid w:val="00FC3CBE"/>
    <w:rsid w:val="00FC4960"/>
    <w:rsid w:val="00FC7A1F"/>
    <w:rsid w:val="00FD5503"/>
    <w:rsid w:val="00FD6215"/>
    <w:rsid w:val="00FE0D46"/>
    <w:rsid w:val="00FE1F26"/>
    <w:rsid w:val="00FE2079"/>
    <w:rsid w:val="00FE23B0"/>
    <w:rsid w:val="00FF217F"/>
    <w:rsid w:val="00FF3431"/>
    <w:rsid w:val="00FF7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before="120" w:after="120" w:line="264"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7B"/>
  </w:style>
  <w:style w:type="paragraph" w:styleId="Heading1">
    <w:name w:val="heading 1"/>
    <w:basedOn w:val="Normal"/>
    <w:next w:val="Normal"/>
    <w:link w:val="Heading1Char"/>
    <w:autoRedefine/>
    <w:uiPriority w:val="9"/>
    <w:qFormat/>
    <w:rsid w:val="006665CA"/>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CF6E16"/>
    <w:pPr>
      <w:keepNext/>
      <w:keepLines/>
      <w:numPr>
        <w:numId w:val="2"/>
      </w:numPr>
      <w:spacing w:before="0"/>
      <w:outlineLvl w:val="1"/>
    </w:pPr>
    <w:rPr>
      <w:rFonts w:eastAsiaTheme="majorEastAsia" w:cstheme="majorBidi"/>
      <w:b/>
      <w:bCs/>
      <w:color w:val="4F81BD" w:themeColor="accent1"/>
      <w:sz w:val="26"/>
      <w:szCs w:val="24"/>
    </w:rPr>
  </w:style>
  <w:style w:type="paragraph" w:styleId="Heading3">
    <w:name w:val="heading 3"/>
    <w:basedOn w:val="Normal"/>
    <w:next w:val="Normal"/>
    <w:link w:val="Heading3Char"/>
    <w:autoRedefine/>
    <w:uiPriority w:val="9"/>
    <w:unhideWhenUsed/>
    <w:qFormat/>
    <w:rsid w:val="00BE6243"/>
    <w:pPr>
      <w:spacing w:after="240"/>
      <w:outlineLvl w:val="2"/>
    </w:pPr>
    <w:rPr>
      <w:rFonts w:asciiTheme="majorHAnsi" w:eastAsiaTheme="majorEastAsia" w:hAnsiTheme="majorHAnsi" w:cstheme="majorBidi"/>
      <w:b/>
      <w:b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2C"/>
  </w:style>
  <w:style w:type="paragraph" w:styleId="Footer">
    <w:name w:val="footer"/>
    <w:basedOn w:val="Normal"/>
    <w:link w:val="FooterChar"/>
    <w:uiPriority w:val="99"/>
    <w:unhideWhenUsed/>
    <w:rsid w:val="00722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2C"/>
  </w:style>
  <w:style w:type="paragraph" w:styleId="BalloonText">
    <w:name w:val="Balloon Text"/>
    <w:basedOn w:val="Normal"/>
    <w:link w:val="BalloonTextChar"/>
    <w:uiPriority w:val="99"/>
    <w:semiHidden/>
    <w:unhideWhenUsed/>
    <w:rsid w:val="007B0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D5"/>
    <w:rPr>
      <w:rFonts w:ascii="Tahoma" w:hAnsi="Tahoma" w:cs="Tahoma"/>
      <w:sz w:val="16"/>
      <w:szCs w:val="16"/>
    </w:rPr>
  </w:style>
  <w:style w:type="table" w:styleId="TableGrid">
    <w:name w:val="Table Grid"/>
    <w:basedOn w:val="TableNormal"/>
    <w:uiPriority w:val="59"/>
    <w:rsid w:val="004F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29B"/>
    <w:pPr>
      <w:ind w:left="720"/>
      <w:contextualSpacing/>
    </w:pPr>
  </w:style>
  <w:style w:type="paragraph" w:styleId="NoSpacing">
    <w:name w:val="No Spacing"/>
    <w:uiPriority w:val="1"/>
    <w:qFormat/>
    <w:rsid w:val="00A660F1"/>
    <w:pPr>
      <w:spacing w:after="0" w:line="240" w:lineRule="auto"/>
    </w:pPr>
  </w:style>
  <w:style w:type="paragraph" w:styleId="FootnoteText">
    <w:name w:val="footnote text"/>
    <w:basedOn w:val="Normal"/>
    <w:link w:val="FootnoteTextChar"/>
    <w:uiPriority w:val="99"/>
    <w:semiHidden/>
    <w:unhideWhenUsed/>
    <w:rsid w:val="001A5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4B0"/>
    <w:rPr>
      <w:sz w:val="20"/>
      <w:szCs w:val="20"/>
    </w:rPr>
  </w:style>
  <w:style w:type="character" w:styleId="FootnoteReference">
    <w:name w:val="footnote reference"/>
    <w:basedOn w:val="DefaultParagraphFont"/>
    <w:uiPriority w:val="99"/>
    <w:semiHidden/>
    <w:unhideWhenUsed/>
    <w:rsid w:val="001A54B0"/>
    <w:rPr>
      <w:vertAlign w:val="superscript"/>
    </w:rPr>
  </w:style>
  <w:style w:type="character" w:customStyle="1" w:styleId="Heading1Char">
    <w:name w:val="Heading 1 Char"/>
    <w:basedOn w:val="DefaultParagraphFont"/>
    <w:link w:val="Heading1"/>
    <w:uiPriority w:val="9"/>
    <w:rsid w:val="006665CA"/>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913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344"/>
    <w:rPr>
      <w:sz w:val="20"/>
      <w:szCs w:val="20"/>
    </w:rPr>
  </w:style>
  <w:style w:type="character" w:styleId="EndnoteReference">
    <w:name w:val="endnote reference"/>
    <w:basedOn w:val="DefaultParagraphFont"/>
    <w:uiPriority w:val="99"/>
    <w:semiHidden/>
    <w:unhideWhenUsed/>
    <w:rsid w:val="00D91344"/>
    <w:rPr>
      <w:vertAlign w:val="superscript"/>
    </w:rPr>
  </w:style>
  <w:style w:type="character" w:customStyle="1" w:styleId="Heading2Char">
    <w:name w:val="Heading 2 Char"/>
    <w:basedOn w:val="DefaultParagraphFont"/>
    <w:link w:val="Heading2"/>
    <w:uiPriority w:val="9"/>
    <w:rsid w:val="00CF6E16"/>
    <w:rPr>
      <w:rFonts w:eastAsiaTheme="majorEastAsia" w:cstheme="majorBidi"/>
      <w:b/>
      <w:bCs/>
      <w:color w:val="4F81BD" w:themeColor="accent1"/>
      <w:sz w:val="26"/>
      <w:szCs w:val="24"/>
    </w:rPr>
  </w:style>
  <w:style w:type="character" w:styleId="IntenseEmphasis">
    <w:name w:val="Intense Emphasis"/>
    <w:basedOn w:val="DefaultParagraphFont"/>
    <w:uiPriority w:val="21"/>
    <w:qFormat/>
    <w:rsid w:val="00387F43"/>
    <w:rPr>
      <w:b/>
      <w:bCs/>
      <w:i/>
      <w:iCs/>
      <w:color w:val="244061" w:themeColor="accent1" w:themeShade="80"/>
    </w:rPr>
  </w:style>
  <w:style w:type="paragraph" w:styleId="TOCHeading">
    <w:name w:val="TOC Heading"/>
    <w:basedOn w:val="Heading1"/>
    <w:next w:val="Normal"/>
    <w:uiPriority w:val="39"/>
    <w:unhideWhenUsed/>
    <w:qFormat/>
    <w:rsid w:val="004F242A"/>
    <w:pPr>
      <w:outlineLvl w:val="9"/>
    </w:pPr>
    <w:rPr>
      <w:lang w:eastAsia="ja-JP"/>
    </w:rPr>
  </w:style>
  <w:style w:type="paragraph" w:styleId="TOC1">
    <w:name w:val="toc 1"/>
    <w:basedOn w:val="Normal"/>
    <w:next w:val="Normal"/>
    <w:autoRedefine/>
    <w:uiPriority w:val="39"/>
    <w:unhideWhenUsed/>
    <w:qFormat/>
    <w:rsid w:val="004E57C8"/>
    <w:pPr>
      <w:tabs>
        <w:tab w:val="left" w:pos="990"/>
        <w:tab w:val="right" w:leader="dot" w:pos="10070"/>
      </w:tabs>
      <w:ind w:left="0"/>
    </w:pPr>
    <w:rPr>
      <w:b/>
      <w:bCs/>
      <w:caps/>
      <w:sz w:val="20"/>
      <w:szCs w:val="20"/>
    </w:rPr>
  </w:style>
  <w:style w:type="paragraph" w:styleId="TOC2">
    <w:name w:val="toc 2"/>
    <w:basedOn w:val="Normal"/>
    <w:next w:val="Normal"/>
    <w:autoRedefine/>
    <w:uiPriority w:val="39"/>
    <w:unhideWhenUsed/>
    <w:qFormat/>
    <w:rsid w:val="00E6631D"/>
    <w:pPr>
      <w:spacing w:before="0" w:after="0"/>
      <w:ind w:left="240"/>
    </w:pPr>
    <w:rPr>
      <w:smallCaps/>
      <w:sz w:val="20"/>
      <w:szCs w:val="20"/>
    </w:rPr>
  </w:style>
  <w:style w:type="character" w:styleId="Hyperlink">
    <w:name w:val="Hyperlink"/>
    <w:basedOn w:val="DefaultParagraphFont"/>
    <w:uiPriority w:val="99"/>
    <w:unhideWhenUsed/>
    <w:rsid w:val="004F242A"/>
    <w:rPr>
      <w:color w:val="0000FF" w:themeColor="hyperlink"/>
      <w:u w:val="single"/>
    </w:rPr>
  </w:style>
  <w:style w:type="character" w:customStyle="1" w:styleId="Heading3Char">
    <w:name w:val="Heading 3 Char"/>
    <w:basedOn w:val="DefaultParagraphFont"/>
    <w:link w:val="Heading3"/>
    <w:uiPriority w:val="9"/>
    <w:rsid w:val="00BE6243"/>
    <w:rPr>
      <w:rFonts w:asciiTheme="majorHAnsi" w:eastAsiaTheme="majorEastAsia" w:hAnsiTheme="majorHAnsi" w:cstheme="majorBidi"/>
      <w:b/>
      <w:bCs/>
      <w:color w:val="1F497D" w:themeColor="text2"/>
    </w:rPr>
  </w:style>
  <w:style w:type="paragraph" w:styleId="TOC3">
    <w:name w:val="toc 3"/>
    <w:basedOn w:val="Normal"/>
    <w:next w:val="Normal"/>
    <w:autoRedefine/>
    <w:uiPriority w:val="39"/>
    <w:unhideWhenUsed/>
    <w:qFormat/>
    <w:rsid w:val="00A024F4"/>
    <w:pPr>
      <w:spacing w:before="0" w:after="0"/>
      <w:ind w:left="480"/>
    </w:pPr>
    <w:rPr>
      <w:i/>
      <w:iCs/>
      <w:sz w:val="20"/>
      <w:szCs w:val="20"/>
    </w:rPr>
  </w:style>
  <w:style w:type="paragraph" w:styleId="NormalWeb">
    <w:name w:val="Normal (Web)"/>
    <w:basedOn w:val="Normal"/>
    <w:uiPriority w:val="99"/>
    <w:unhideWhenUsed/>
    <w:rsid w:val="00D918DB"/>
    <w:pPr>
      <w:spacing w:before="100" w:beforeAutospacing="1" w:after="100" w:afterAutospacing="1" w:line="240" w:lineRule="auto"/>
    </w:pPr>
    <w:rPr>
      <w:rFonts w:ascii="Times New Roman" w:eastAsiaTheme="minorEastAsia" w:hAnsi="Times New Roman" w:cs="Times New Roman"/>
      <w:szCs w:val="24"/>
    </w:rPr>
  </w:style>
  <w:style w:type="paragraph" w:styleId="Subtitle">
    <w:name w:val="Subtitle"/>
    <w:basedOn w:val="Normal"/>
    <w:next w:val="Normal"/>
    <w:link w:val="SubtitleChar"/>
    <w:uiPriority w:val="11"/>
    <w:qFormat/>
    <w:rsid w:val="00022F4A"/>
    <w:pPr>
      <w:numPr>
        <w:ilvl w:val="1"/>
      </w:numPr>
      <w:ind w:left="360" w:hanging="3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22F4A"/>
    <w:rPr>
      <w:rFonts w:asciiTheme="majorHAnsi" w:eastAsiaTheme="majorEastAsia" w:hAnsiTheme="majorHAnsi" w:cstheme="majorBidi"/>
      <w:i/>
      <w:iCs/>
      <w:color w:val="4F81BD" w:themeColor="accent1"/>
      <w:spacing w:val="15"/>
      <w:sz w:val="24"/>
      <w:szCs w:val="24"/>
    </w:rPr>
  </w:style>
  <w:style w:type="table" w:styleId="LightList-Accent1">
    <w:name w:val="Light List Accent 1"/>
    <w:basedOn w:val="TableNormal"/>
    <w:uiPriority w:val="61"/>
    <w:rsid w:val="00624D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basedOn w:val="DefaultParagraphFont"/>
    <w:uiPriority w:val="32"/>
    <w:qFormat/>
    <w:rsid w:val="00DE5F27"/>
    <w:rPr>
      <w:b/>
      <w:bCs/>
      <w:smallCaps/>
      <w:color w:val="4F81BD" w:themeColor="accent1"/>
      <w:spacing w:val="5"/>
    </w:rPr>
  </w:style>
  <w:style w:type="paragraph" w:styleId="Title">
    <w:name w:val="Title"/>
    <w:basedOn w:val="Normal"/>
    <w:next w:val="Normal"/>
    <w:link w:val="TitleChar"/>
    <w:uiPriority w:val="10"/>
    <w:qFormat/>
    <w:rsid w:val="00605F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F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C1AA5"/>
    <w:rPr>
      <w:rFonts w:ascii="Calibri (body)" w:hAnsi="Calibri (body)"/>
      <w:b/>
      <w:bCs/>
      <w:i w:val="0"/>
      <w:color w:val="244061" w:themeColor="accent1" w:themeShade="80"/>
      <w:sz w:val="24"/>
    </w:rPr>
  </w:style>
  <w:style w:type="table" w:styleId="LightShading-Accent1">
    <w:name w:val="Light Shading Accent 1"/>
    <w:basedOn w:val="TableNormal"/>
    <w:uiPriority w:val="60"/>
    <w:rsid w:val="007B34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8E11FA"/>
    <w:pPr>
      <w:spacing w:before="0" w:after="0"/>
      <w:ind w:left="720"/>
    </w:pPr>
    <w:rPr>
      <w:sz w:val="18"/>
      <w:szCs w:val="18"/>
    </w:rPr>
  </w:style>
  <w:style w:type="paragraph" w:styleId="TOC5">
    <w:name w:val="toc 5"/>
    <w:basedOn w:val="Normal"/>
    <w:next w:val="Normal"/>
    <w:autoRedefine/>
    <w:uiPriority w:val="39"/>
    <w:unhideWhenUsed/>
    <w:rsid w:val="008E11FA"/>
    <w:pPr>
      <w:spacing w:before="0" w:after="0"/>
      <w:ind w:left="960"/>
    </w:pPr>
    <w:rPr>
      <w:sz w:val="18"/>
      <w:szCs w:val="18"/>
    </w:rPr>
  </w:style>
  <w:style w:type="paragraph" w:styleId="TOC6">
    <w:name w:val="toc 6"/>
    <w:basedOn w:val="Normal"/>
    <w:next w:val="Normal"/>
    <w:autoRedefine/>
    <w:uiPriority w:val="39"/>
    <w:unhideWhenUsed/>
    <w:rsid w:val="008E11FA"/>
    <w:pPr>
      <w:spacing w:before="0" w:after="0"/>
      <w:ind w:left="1200"/>
    </w:pPr>
    <w:rPr>
      <w:sz w:val="18"/>
      <w:szCs w:val="18"/>
    </w:rPr>
  </w:style>
  <w:style w:type="paragraph" w:styleId="TOC7">
    <w:name w:val="toc 7"/>
    <w:basedOn w:val="Normal"/>
    <w:next w:val="Normal"/>
    <w:autoRedefine/>
    <w:uiPriority w:val="39"/>
    <w:unhideWhenUsed/>
    <w:rsid w:val="008E11FA"/>
    <w:pPr>
      <w:spacing w:before="0" w:after="0"/>
      <w:ind w:left="1440"/>
    </w:pPr>
    <w:rPr>
      <w:sz w:val="18"/>
      <w:szCs w:val="18"/>
    </w:rPr>
  </w:style>
  <w:style w:type="paragraph" w:styleId="TOC8">
    <w:name w:val="toc 8"/>
    <w:basedOn w:val="Normal"/>
    <w:next w:val="Normal"/>
    <w:autoRedefine/>
    <w:uiPriority w:val="39"/>
    <w:unhideWhenUsed/>
    <w:rsid w:val="008E11FA"/>
    <w:pPr>
      <w:spacing w:before="0" w:after="0"/>
      <w:ind w:left="1680"/>
    </w:pPr>
    <w:rPr>
      <w:sz w:val="18"/>
      <w:szCs w:val="18"/>
    </w:rPr>
  </w:style>
  <w:style w:type="paragraph" w:styleId="TOC9">
    <w:name w:val="toc 9"/>
    <w:basedOn w:val="Normal"/>
    <w:next w:val="Normal"/>
    <w:autoRedefine/>
    <w:uiPriority w:val="39"/>
    <w:unhideWhenUsed/>
    <w:rsid w:val="008E11FA"/>
    <w:pPr>
      <w:spacing w:before="0" w:after="0"/>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before="120" w:after="120" w:line="264"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7B"/>
  </w:style>
  <w:style w:type="paragraph" w:styleId="Heading1">
    <w:name w:val="heading 1"/>
    <w:basedOn w:val="Normal"/>
    <w:next w:val="Normal"/>
    <w:link w:val="Heading1Char"/>
    <w:autoRedefine/>
    <w:uiPriority w:val="9"/>
    <w:qFormat/>
    <w:rsid w:val="006665CA"/>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CF6E16"/>
    <w:pPr>
      <w:keepNext/>
      <w:keepLines/>
      <w:numPr>
        <w:numId w:val="2"/>
      </w:numPr>
      <w:spacing w:before="0"/>
      <w:outlineLvl w:val="1"/>
    </w:pPr>
    <w:rPr>
      <w:rFonts w:eastAsiaTheme="majorEastAsia" w:cstheme="majorBidi"/>
      <w:b/>
      <w:bCs/>
      <w:color w:val="4F81BD" w:themeColor="accent1"/>
      <w:sz w:val="26"/>
      <w:szCs w:val="24"/>
    </w:rPr>
  </w:style>
  <w:style w:type="paragraph" w:styleId="Heading3">
    <w:name w:val="heading 3"/>
    <w:basedOn w:val="Normal"/>
    <w:next w:val="Normal"/>
    <w:link w:val="Heading3Char"/>
    <w:autoRedefine/>
    <w:uiPriority w:val="9"/>
    <w:unhideWhenUsed/>
    <w:qFormat/>
    <w:rsid w:val="00BE6243"/>
    <w:pPr>
      <w:spacing w:after="240"/>
      <w:outlineLvl w:val="2"/>
    </w:pPr>
    <w:rPr>
      <w:rFonts w:asciiTheme="majorHAnsi" w:eastAsiaTheme="majorEastAsia" w:hAnsiTheme="majorHAnsi" w:cstheme="majorBidi"/>
      <w:b/>
      <w:b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2C"/>
  </w:style>
  <w:style w:type="paragraph" w:styleId="Footer">
    <w:name w:val="footer"/>
    <w:basedOn w:val="Normal"/>
    <w:link w:val="FooterChar"/>
    <w:uiPriority w:val="99"/>
    <w:unhideWhenUsed/>
    <w:rsid w:val="00722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2C"/>
  </w:style>
  <w:style w:type="paragraph" w:styleId="BalloonText">
    <w:name w:val="Balloon Text"/>
    <w:basedOn w:val="Normal"/>
    <w:link w:val="BalloonTextChar"/>
    <w:uiPriority w:val="99"/>
    <w:semiHidden/>
    <w:unhideWhenUsed/>
    <w:rsid w:val="007B0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D5"/>
    <w:rPr>
      <w:rFonts w:ascii="Tahoma" w:hAnsi="Tahoma" w:cs="Tahoma"/>
      <w:sz w:val="16"/>
      <w:szCs w:val="16"/>
    </w:rPr>
  </w:style>
  <w:style w:type="table" w:styleId="TableGrid">
    <w:name w:val="Table Grid"/>
    <w:basedOn w:val="TableNormal"/>
    <w:uiPriority w:val="59"/>
    <w:rsid w:val="004F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29B"/>
    <w:pPr>
      <w:ind w:left="720"/>
      <w:contextualSpacing/>
    </w:pPr>
  </w:style>
  <w:style w:type="paragraph" w:styleId="NoSpacing">
    <w:name w:val="No Spacing"/>
    <w:uiPriority w:val="1"/>
    <w:qFormat/>
    <w:rsid w:val="00A660F1"/>
    <w:pPr>
      <w:spacing w:after="0" w:line="240" w:lineRule="auto"/>
    </w:pPr>
  </w:style>
  <w:style w:type="paragraph" w:styleId="FootnoteText">
    <w:name w:val="footnote text"/>
    <w:basedOn w:val="Normal"/>
    <w:link w:val="FootnoteTextChar"/>
    <w:uiPriority w:val="99"/>
    <w:semiHidden/>
    <w:unhideWhenUsed/>
    <w:rsid w:val="001A5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4B0"/>
    <w:rPr>
      <w:sz w:val="20"/>
      <w:szCs w:val="20"/>
    </w:rPr>
  </w:style>
  <w:style w:type="character" w:styleId="FootnoteReference">
    <w:name w:val="footnote reference"/>
    <w:basedOn w:val="DefaultParagraphFont"/>
    <w:uiPriority w:val="99"/>
    <w:semiHidden/>
    <w:unhideWhenUsed/>
    <w:rsid w:val="001A54B0"/>
    <w:rPr>
      <w:vertAlign w:val="superscript"/>
    </w:rPr>
  </w:style>
  <w:style w:type="character" w:customStyle="1" w:styleId="Heading1Char">
    <w:name w:val="Heading 1 Char"/>
    <w:basedOn w:val="DefaultParagraphFont"/>
    <w:link w:val="Heading1"/>
    <w:uiPriority w:val="9"/>
    <w:rsid w:val="006665CA"/>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913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344"/>
    <w:rPr>
      <w:sz w:val="20"/>
      <w:szCs w:val="20"/>
    </w:rPr>
  </w:style>
  <w:style w:type="character" w:styleId="EndnoteReference">
    <w:name w:val="endnote reference"/>
    <w:basedOn w:val="DefaultParagraphFont"/>
    <w:uiPriority w:val="99"/>
    <w:semiHidden/>
    <w:unhideWhenUsed/>
    <w:rsid w:val="00D91344"/>
    <w:rPr>
      <w:vertAlign w:val="superscript"/>
    </w:rPr>
  </w:style>
  <w:style w:type="character" w:customStyle="1" w:styleId="Heading2Char">
    <w:name w:val="Heading 2 Char"/>
    <w:basedOn w:val="DefaultParagraphFont"/>
    <w:link w:val="Heading2"/>
    <w:uiPriority w:val="9"/>
    <w:rsid w:val="00CF6E16"/>
    <w:rPr>
      <w:rFonts w:eastAsiaTheme="majorEastAsia" w:cstheme="majorBidi"/>
      <w:b/>
      <w:bCs/>
      <w:color w:val="4F81BD" w:themeColor="accent1"/>
      <w:sz w:val="26"/>
      <w:szCs w:val="24"/>
    </w:rPr>
  </w:style>
  <w:style w:type="character" w:styleId="IntenseEmphasis">
    <w:name w:val="Intense Emphasis"/>
    <w:basedOn w:val="DefaultParagraphFont"/>
    <w:uiPriority w:val="21"/>
    <w:qFormat/>
    <w:rsid w:val="00387F43"/>
    <w:rPr>
      <w:b/>
      <w:bCs/>
      <w:i/>
      <w:iCs/>
      <w:color w:val="244061" w:themeColor="accent1" w:themeShade="80"/>
    </w:rPr>
  </w:style>
  <w:style w:type="paragraph" w:styleId="TOCHeading">
    <w:name w:val="TOC Heading"/>
    <w:basedOn w:val="Heading1"/>
    <w:next w:val="Normal"/>
    <w:uiPriority w:val="39"/>
    <w:unhideWhenUsed/>
    <w:qFormat/>
    <w:rsid w:val="004F242A"/>
    <w:pPr>
      <w:outlineLvl w:val="9"/>
    </w:pPr>
    <w:rPr>
      <w:lang w:eastAsia="ja-JP"/>
    </w:rPr>
  </w:style>
  <w:style w:type="paragraph" w:styleId="TOC1">
    <w:name w:val="toc 1"/>
    <w:basedOn w:val="Normal"/>
    <w:next w:val="Normal"/>
    <w:autoRedefine/>
    <w:uiPriority w:val="39"/>
    <w:unhideWhenUsed/>
    <w:qFormat/>
    <w:rsid w:val="004E57C8"/>
    <w:pPr>
      <w:tabs>
        <w:tab w:val="left" w:pos="990"/>
        <w:tab w:val="right" w:leader="dot" w:pos="10070"/>
      </w:tabs>
      <w:ind w:left="0"/>
    </w:pPr>
    <w:rPr>
      <w:b/>
      <w:bCs/>
      <w:caps/>
      <w:sz w:val="20"/>
      <w:szCs w:val="20"/>
    </w:rPr>
  </w:style>
  <w:style w:type="paragraph" w:styleId="TOC2">
    <w:name w:val="toc 2"/>
    <w:basedOn w:val="Normal"/>
    <w:next w:val="Normal"/>
    <w:autoRedefine/>
    <w:uiPriority w:val="39"/>
    <w:unhideWhenUsed/>
    <w:qFormat/>
    <w:rsid w:val="00E6631D"/>
    <w:pPr>
      <w:spacing w:before="0" w:after="0"/>
      <w:ind w:left="240"/>
    </w:pPr>
    <w:rPr>
      <w:smallCaps/>
      <w:sz w:val="20"/>
      <w:szCs w:val="20"/>
    </w:rPr>
  </w:style>
  <w:style w:type="character" w:styleId="Hyperlink">
    <w:name w:val="Hyperlink"/>
    <w:basedOn w:val="DefaultParagraphFont"/>
    <w:uiPriority w:val="99"/>
    <w:unhideWhenUsed/>
    <w:rsid w:val="004F242A"/>
    <w:rPr>
      <w:color w:val="0000FF" w:themeColor="hyperlink"/>
      <w:u w:val="single"/>
    </w:rPr>
  </w:style>
  <w:style w:type="character" w:customStyle="1" w:styleId="Heading3Char">
    <w:name w:val="Heading 3 Char"/>
    <w:basedOn w:val="DefaultParagraphFont"/>
    <w:link w:val="Heading3"/>
    <w:uiPriority w:val="9"/>
    <w:rsid w:val="00BE6243"/>
    <w:rPr>
      <w:rFonts w:asciiTheme="majorHAnsi" w:eastAsiaTheme="majorEastAsia" w:hAnsiTheme="majorHAnsi" w:cstheme="majorBidi"/>
      <w:b/>
      <w:bCs/>
      <w:color w:val="1F497D" w:themeColor="text2"/>
    </w:rPr>
  </w:style>
  <w:style w:type="paragraph" w:styleId="TOC3">
    <w:name w:val="toc 3"/>
    <w:basedOn w:val="Normal"/>
    <w:next w:val="Normal"/>
    <w:autoRedefine/>
    <w:uiPriority w:val="39"/>
    <w:unhideWhenUsed/>
    <w:qFormat/>
    <w:rsid w:val="00A024F4"/>
    <w:pPr>
      <w:spacing w:before="0" w:after="0"/>
      <w:ind w:left="480"/>
    </w:pPr>
    <w:rPr>
      <w:i/>
      <w:iCs/>
      <w:sz w:val="20"/>
      <w:szCs w:val="20"/>
    </w:rPr>
  </w:style>
  <w:style w:type="paragraph" w:styleId="NormalWeb">
    <w:name w:val="Normal (Web)"/>
    <w:basedOn w:val="Normal"/>
    <w:uiPriority w:val="99"/>
    <w:unhideWhenUsed/>
    <w:rsid w:val="00D918DB"/>
    <w:pPr>
      <w:spacing w:before="100" w:beforeAutospacing="1" w:after="100" w:afterAutospacing="1" w:line="240" w:lineRule="auto"/>
    </w:pPr>
    <w:rPr>
      <w:rFonts w:ascii="Times New Roman" w:eastAsiaTheme="minorEastAsia" w:hAnsi="Times New Roman" w:cs="Times New Roman"/>
      <w:szCs w:val="24"/>
    </w:rPr>
  </w:style>
  <w:style w:type="paragraph" w:styleId="Subtitle">
    <w:name w:val="Subtitle"/>
    <w:basedOn w:val="Normal"/>
    <w:next w:val="Normal"/>
    <w:link w:val="SubtitleChar"/>
    <w:uiPriority w:val="11"/>
    <w:qFormat/>
    <w:rsid w:val="00022F4A"/>
    <w:pPr>
      <w:numPr>
        <w:ilvl w:val="1"/>
      </w:numPr>
      <w:ind w:left="360" w:hanging="3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22F4A"/>
    <w:rPr>
      <w:rFonts w:asciiTheme="majorHAnsi" w:eastAsiaTheme="majorEastAsia" w:hAnsiTheme="majorHAnsi" w:cstheme="majorBidi"/>
      <w:i/>
      <w:iCs/>
      <w:color w:val="4F81BD" w:themeColor="accent1"/>
      <w:spacing w:val="15"/>
      <w:sz w:val="24"/>
      <w:szCs w:val="24"/>
    </w:rPr>
  </w:style>
  <w:style w:type="table" w:styleId="LightList-Accent1">
    <w:name w:val="Light List Accent 1"/>
    <w:basedOn w:val="TableNormal"/>
    <w:uiPriority w:val="61"/>
    <w:rsid w:val="00624D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basedOn w:val="DefaultParagraphFont"/>
    <w:uiPriority w:val="32"/>
    <w:qFormat/>
    <w:rsid w:val="00DE5F27"/>
    <w:rPr>
      <w:b/>
      <w:bCs/>
      <w:smallCaps/>
      <w:color w:val="4F81BD" w:themeColor="accent1"/>
      <w:spacing w:val="5"/>
    </w:rPr>
  </w:style>
  <w:style w:type="paragraph" w:styleId="Title">
    <w:name w:val="Title"/>
    <w:basedOn w:val="Normal"/>
    <w:next w:val="Normal"/>
    <w:link w:val="TitleChar"/>
    <w:uiPriority w:val="10"/>
    <w:qFormat/>
    <w:rsid w:val="00605F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F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C1AA5"/>
    <w:rPr>
      <w:rFonts w:ascii="Calibri (body)" w:hAnsi="Calibri (body)"/>
      <w:b/>
      <w:bCs/>
      <w:i w:val="0"/>
      <w:color w:val="244061" w:themeColor="accent1" w:themeShade="80"/>
      <w:sz w:val="24"/>
    </w:rPr>
  </w:style>
  <w:style w:type="table" w:styleId="LightShading-Accent1">
    <w:name w:val="Light Shading Accent 1"/>
    <w:basedOn w:val="TableNormal"/>
    <w:uiPriority w:val="60"/>
    <w:rsid w:val="007B34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8E11FA"/>
    <w:pPr>
      <w:spacing w:before="0" w:after="0"/>
      <w:ind w:left="720"/>
    </w:pPr>
    <w:rPr>
      <w:sz w:val="18"/>
      <w:szCs w:val="18"/>
    </w:rPr>
  </w:style>
  <w:style w:type="paragraph" w:styleId="TOC5">
    <w:name w:val="toc 5"/>
    <w:basedOn w:val="Normal"/>
    <w:next w:val="Normal"/>
    <w:autoRedefine/>
    <w:uiPriority w:val="39"/>
    <w:unhideWhenUsed/>
    <w:rsid w:val="008E11FA"/>
    <w:pPr>
      <w:spacing w:before="0" w:after="0"/>
      <w:ind w:left="960"/>
    </w:pPr>
    <w:rPr>
      <w:sz w:val="18"/>
      <w:szCs w:val="18"/>
    </w:rPr>
  </w:style>
  <w:style w:type="paragraph" w:styleId="TOC6">
    <w:name w:val="toc 6"/>
    <w:basedOn w:val="Normal"/>
    <w:next w:val="Normal"/>
    <w:autoRedefine/>
    <w:uiPriority w:val="39"/>
    <w:unhideWhenUsed/>
    <w:rsid w:val="008E11FA"/>
    <w:pPr>
      <w:spacing w:before="0" w:after="0"/>
      <w:ind w:left="1200"/>
    </w:pPr>
    <w:rPr>
      <w:sz w:val="18"/>
      <w:szCs w:val="18"/>
    </w:rPr>
  </w:style>
  <w:style w:type="paragraph" w:styleId="TOC7">
    <w:name w:val="toc 7"/>
    <w:basedOn w:val="Normal"/>
    <w:next w:val="Normal"/>
    <w:autoRedefine/>
    <w:uiPriority w:val="39"/>
    <w:unhideWhenUsed/>
    <w:rsid w:val="008E11FA"/>
    <w:pPr>
      <w:spacing w:before="0" w:after="0"/>
      <w:ind w:left="1440"/>
    </w:pPr>
    <w:rPr>
      <w:sz w:val="18"/>
      <w:szCs w:val="18"/>
    </w:rPr>
  </w:style>
  <w:style w:type="paragraph" w:styleId="TOC8">
    <w:name w:val="toc 8"/>
    <w:basedOn w:val="Normal"/>
    <w:next w:val="Normal"/>
    <w:autoRedefine/>
    <w:uiPriority w:val="39"/>
    <w:unhideWhenUsed/>
    <w:rsid w:val="008E11FA"/>
    <w:pPr>
      <w:spacing w:before="0" w:after="0"/>
      <w:ind w:left="1680"/>
    </w:pPr>
    <w:rPr>
      <w:sz w:val="18"/>
      <w:szCs w:val="18"/>
    </w:rPr>
  </w:style>
  <w:style w:type="paragraph" w:styleId="TOC9">
    <w:name w:val="toc 9"/>
    <w:basedOn w:val="Normal"/>
    <w:next w:val="Normal"/>
    <w:autoRedefine/>
    <w:uiPriority w:val="39"/>
    <w:unhideWhenUsed/>
    <w:rsid w:val="008E11FA"/>
    <w:pPr>
      <w:spacing w:before="0" w:after="0"/>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4747">
      <w:bodyDiv w:val="1"/>
      <w:marLeft w:val="0"/>
      <w:marRight w:val="0"/>
      <w:marTop w:val="0"/>
      <w:marBottom w:val="0"/>
      <w:divBdr>
        <w:top w:val="none" w:sz="0" w:space="0" w:color="auto"/>
        <w:left w:val="none" w:sz="0" w:space="0" w:color="auto"/>
        <w:bottom w:val="none" w:sz="0" w:space="0" w:color="auto"/>
        <w:right w:val="none" w:sz="0" w:space="0" w:color="auto"/>
      </w:divBdr>
    </w:div>
    <w:div w:id="261454538">
      <w:bodyDiv w:val="1"/>
      <w:marLeft w:val="0"/>
      <w:marRight w:val="0"/>
      <w:marTop w:val="0"/>
      <w:marBottom w:val="0"/>
      <w:divBdr>
        <w:top w:val="none" w:sz="0" w:space="0" w:color="auto"/>
        <w:left w:val="none" w:sz="0" w:space="0" w:color="auto"/>
        <w:bottom w:val="none" w:sz="0" w:space="0" w:color="auto"/>
        <w:right w:val="none" w:sz="0" w:space="0" w:color="auto"/>
      </w:divBdr>
    </w:div>
    <w:div w:id="342517551">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026251413">
      <w:bodyDiv w:val="1"/>
      <w:marLeft w:val="0"/>
      <w:marRight w:val="0"/>
      <w:marTop w:val="0"/>
      <w:marBottom w:val="0"/>
      <w:divBdr>
        <w:top w:val="none" w:sz="0" w:space="0" w:color="auto"/>
        <w:left w:val="none" w:sz="0" w:space="0" w:color="auto"/>
        <w:bottom w:val="none" w:sz="0" w:space="0" w:color="auto"/>
        <w:right w:val="none" w:sz="0" w:space="0" w:color="auto"/>
      </w:divBdr>
    </w:div>
    <w:div w:id="1209413678">
      <w:bodyDiv w:val="1"/>
      <w:marLeft w:val="0"/>
      <w:marRight w:val="0"/>
      <w:marTop w:val="0"/>
      <w:marBottom w:val="0"/>
      <w:divBdr>
        <w:top w:val="none" w:sz="0" w:space="0" w:color="auto"/>
        <w:left w:val="none" w:sz="0" w:space="0" w:color="auto"/>
        <w:bottom w:val="none" w:sz="0" w:space="0" w:color="auto"/>
        <w:right w:val="none" w:sz="0" w:space="0" w:color="auto"/>
      </w:divBdr>
    </w:div>
    <w:div w:id="1358772780">
      <w:bodyDiv w:val="1"/>
      <w:marLeft w:val="0"/>
      <w:marRight w:val="0"/>
      <w:marTop w:val="0"/>
      <w:marBottom w:val="0"/>
      <w:divBdr>
        <w:top w:val="none" w:sz="0" w:space="0" w:color="auto"/>
        <w:left w:val="none" w:sz="0" w:space="0" w:color="auto"/>
        <w:bottom w:val="none" w:sz="0" w:space="0" w:color="auto"/>
        <w:right w:val="none" w:sz="0" w:space="0" w:color="auto"/>
      </w:divBdr>
    </w:div>
    <w:div w:id="1377074735">
      <w:bodyDiv w:val="1"/>
      <w:marLeft w:val="0"/>
      <w:marRight w:val="0"/>
      <w:marTop w:val="0"/>
      <w:marBottom w:val="0"/>
      <w:divBdr>
        <w:top w:val="none" w:sz="0" w:space="0" w:color="auto"/>
        <w:left w:val="none" w:sz="0" w:space="0" w:color="auto"/>
        <w:bottom w:val="none" w:sz="0" w:space="0" w:color="auto"/>
        <w:right w:val="none" w:sz="0" w:space="0" w:color="auto"/>
      </w:divBdr>
    </w:div>
    <w:div w:id="1434588841">
      <w:bodyDiv w:val="1"/>
      <w:marLeft w:val="0"/>
      <w:marRight w:val="0"/>
      <w:marTop w:val="0"/>
      <w:marBottom w:val="0"/>
      <w:divBdr>
        <w:top w:val="none" w:sz="0" w:space="0" w:color="auto"/>
        <w:left w:val="none" w:sz="0" w:space="0" w:color="auto"/>
        <w:bottom w:val="none" w:sz="0" w:space="0" w:color="auto"/>
        <w:right w:val="none" w:sz="0" w:space="0" w:color="auto"/>
      </w:divBdr>
    </w:div>
    <w:div w:id="1581330518">
      <w:bodyDiv w:val="1"/>
      <w:marLeft w:val="0"/>
      <w:marRight w:val="0"/>
      <w:marTop w:val="0"/>
      <w:marBottom w:val="0"/>
      <w:divBdr>
        <w:top w:val="none" w:sz="0" w:space="0" w:color="auto"/>
        <w:left w:val="none" w:sz="0" w:space="0" w:color="auto"/>
        <w:bottom w:val="none" w:sz="0" w:space="0" w:color="auto"/>
        <w:right w:val="none" w:sz="0" w:space="0" w:color="auto"/>
      </w:divBdr>
    </w:div>
    <w:div w:id="1701391737">
      <w:bodyDiv w:val="1"/>
      <w:marLeft w:val="0"/>
      <w:marRight w:val="0"/>
      <w:marTop w:val="0"/>
      <w:marBottom w:val="0"/>
      <w:divBdr>
        <w:top w:val="none" w:sz="0" w:space="0" w:color="auto"/>
        <w:left w:val="none" w:sz="0" w:space="0" w:color="auto"/>
        <w:bottom w:val="none" w:sz="0" w:space="0" w:color="auto"/>
        <w:right w:val="none" w:sz="0" w:space="0" w:color="auto"/>
      </w:divBdr>
    </w:div>
    <w:div w:id="1832716710">
      <w:bodyDiv w:val="1"/>
      <w:marLeft w:val="0"/>
      <w:marRight w:val="0"/>
      <w:marTop w:val="0"/>
      <w:marBottom w:val="0"/>
      <w:divBdr>
        <w:top w:val="none" w:sz="0" w:space="0" w:color="auto"/>
        <w:left w:val="none" w:sz="0" w:space="0" w:color="auto"/>
        <w:bottom w:val="none" w:sz="0" w:space="0" w:color="auto"/>
        <w:right w:val="none" w:sz="0" w:space="0" w:color="auto"/>
      </w:divBdr>
      <w:divsChild>
        <w:div w:id="1198279327">
          <w:marLeft w:val="446"/>
          <w:marRight w:val="0"/>
          <w:marTop w:val="0"/>
          <w:marBottom w:val="0"/>
          <w:divBdr>
            <w:top w:val="none" w:sz="0" w:space="0" w:color="auto"/>
            <w:left w:val="none" w:sz="0" w:space="0" w:color="auto"/>
            <w:bottom w:val="none" w:sz="0" w:space="0" w:color="auto"/>
            <w:right w:val="none" w:sz="0" w:space="0" w:color="auto"/>
          </w:divBdr>
        </w:div>
        <w:div w:id="1243104835">
          <w:marLeft w:val="446"/>
          <w:marRight w:val="0"/>
          <w:marTop w:val="0"/>
          <w:marBottom w:val="0"/>
          <w:divBdr>
            <w:top w:val="none" w:sz="0" w:space="0" w:color="auto"/>
            <w:left w:val="none" w:sz="0" w:space="0" w:color="auto"/>
            <w:bottom w:val="none" w:sz="0" w:space="0" w:color="auto"/>
            <w:right w:val="none" w:sz="0" w:space="0" w:color="auto"/>
          </w:divBdr>
        </w:div>
        <w:div w:id="102188864">
          <w:marLeft w:val="446"/>
          <w:marRight w:val="0"/>
          <w:marTop w:val="0"/>
          <w:marBottom w:val="0"/>
          <w:divBdr>
            <w:top w:val="none" w:sz="0" w:space="0" w:color="auto"/>
            <w:left w:val="none" w:sz="0" w:space="0" w:color="auto"/>
            <w:bottom w:val="none" w:sz="0" w:space="0" w:color="auto"/>
            <w:right w:val="none" w:sz="0" w:space="0" w:color="auto"/>
          </w:divBdr>
        </w:div>
        <w:div w:id="1502624155">
          <w:marLeft w:val="446"/>
          <w:marRight w:val="0"/>
          <w:marTop w:val="0"/>
          <w:marBottom w:val="0"/>
          <w:divBdr>
            <w:top w:val="none" w:sz="0" w:space="0" w:color="auto"/>
            <w:left w:val="none" w:sz="0" w:space="0" w:color="auto"/>
            <w:bottom w:val="none" w:sz="0" w:space="0" w:color="auto"/>
            <w:right w:val="none" w:sz="0" w:space="0" w:color="auto"/>
          </w:divBdr>
        </w:div>
        <w:div w:id="517084506">
          <w:marLeft w:val="446"/>
          <w:marRight w:val="0"/>
          <w:marTop w:val="0"/>
          <w:marBottom w:val="0"/>
          <w:divBdr>
            <w:top w:val="none" w:sz="0" w:space="0" w:color="auto"/>
            <w:left w:val="none" w:sz="0" w:space="0" w:color="auto"/>
            <w:bottom w:val="none" w:sz="0" w:space="0" w:color="auto"/>
            <w:right w:val="none" w:sz="0" w:space="0" w:color="auto"/>
          </w:divBdr>
        </w:div>
      </w:divsChild>
    </w:div>
    <w:div w:id="1846358327">
      <w:bodyDiv w:val="1"/>
      <w:marLeft w:val="0"/>
      <w:marRight w:val="0"/>
      <w:marTop w:val="0"/>
      <w:marBottom w:val="0"/>
      <w:divBdr>
        <w:top w:val="none" w:sz="0" w:space="0" w:color="auto"/>
        <w:left w:val="none" w:sz="0" w:space="0" w:color="auto"/>
        <w:bottom w:val="none" w:sz="0" w:space="0" w:color="auto"/>
        <w:right w:val="none" w:sz="0" w:space="0" w:color="auto"/>
      </w:divBdr>
    </w:div>
    <w:div w:id="2042974955">
      <w:bodyDiv w:val="1"/>
      <w:marLeft w:val="0"/>
      <w:marRight w:val="0"/>
      <w:marTop w:val="0"/>
      <w:marBottom w:val="0"/>
      <w:divBdr>
        <w:top w:val="none" w:sz="0" w:space="0" w:color="auto"/>
        <w:left w:val="none" w:sz="0" w:space="0" w:color="auto"/>
        <w:bottom w:val="none" w:sz="0" w:space="0" w:color="auto"/>
        <w:right w:val="none" w:sz="0" w:space="0" w:color="auto"/>
      </w:divBdr>
    </w:div>
    <w:div w:id="2085297461">
      <w:bodyDiv w:val="1"/>
      <w:marLeft w:val="0"/>
      <w:marRight w:val="0"/>
      <w:marTop w:val="0"/>
      <w:marBottom w:val="0"/>
      <w:divBdr>
        <w:top w:val="none" w:sz="0" w:space="0" w:color="auto"/>
        <w:left w:val="none" w:sz="0" w:space="0" w:color="auto"/>
        <w:bottom w:val="none" w:sz="0" w:space="0" w:color="auto"/>
        <w:right w:val="none" w:sz="0" w:space="0" w:color="auto"/>
      </w:divBdr>
    </w:div>
    <w:div w:id="2098166577">
      <w:bodyDiv w:val="1"/>
      <w:marLeft w:val="0"/>
      <w:marRight w:val="0"/>
      <w:marTop w:val="0"/>
      <w:marBottom w:val="0"/>
      <w:divBdr>
        <w:top w:val="none" w:sz="0" w:space="0" w:color="auto"/>
        <w:left w:val="none" w:sz="0" w:space="0" w:color="auto"/>
        <w:bottom w:val="none" w:sz="0" w:space="0" w:color="auto"/>
        <w:right w:val="none" w:sz="0" w:space="0" w:color="auto"/>
      </w:divBdr>
    </w:div>
    <w:div w:id="211760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gbdioc.org/education-portal/catholic-sch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D1A14-5D76-4084-A4BF-1DD5D51C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40058D19.dotm</Template>
  <TotalTime>405</TotalTime>
  <Pages>19</Pages>
  <Words>4212</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28171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Metzentine</dc:creator>
  <cp:lastModifiedBy>Tracy Granius</cp:lastModifiedBy>
  <cp:revision>27</cp:revision>
  <cp:lastPrinted>2018-04-17T14:47:00Z</cp:lastPrinted>
  <dcterms:created xsi:type="dcterms:W3CDTF">2018-04-03T16:41:00Z</dcterms:created>
  <dcterms:modified xsi:type="dcterms:W3CDTF">2018-04-20T14:09:00Z</dcterms:modified>
</cp:coreProperties>
</file>